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928228" w14:textId="77777777" w:rsidR="000F0714" w:rsidRPr="000F0714" w:rsidRDefault="000F0714" w:rsidP="000F0714">
      <w:pPr>
        <w:pStyle w:val="a7"/>
        <w:jc w:val="center"/>
      </w:pPr>
      <w:bookmarkStart w:id="0" w:name="_GoBack"/>
      <w:bookmarkEnd w:id="0"/>
      <w:r w:rsidRPr="000F0714">
        <w:t xml:space="preserve">Сводная ведомость результатов </w:t>
      </w:r>
      <w:r w:rsidR="004654AF" w:rsidRPr="004654AF">
        <w:t xml:space="preserve">проведения </w:t>
      </w:r>
      <w:r w:rsidRPr="000F0714">
        <w:t>специальной оценки условий труда</w:t>
      </w:r>
    </w:p>
    <w:p w14:paraId="12982B40" w14:textId="77777777" w:rsidR="00B3448B" w:rsidRPr="00642E12" w:rsidRDefault="00B3448B" w:rsidP="00B3448B"/>
    <w:p w14:paraId="72BFED3F" w14:textId="77777777" w:rsidR="00B3448B" w:rsidRPr="00710271" w:rsidRDefault="00B3448B" w:rsidP="00B3448B">
      <w:r w:rsidRPr="00710271">
        <w:t xml:space="preserve">Наименование </w:t>
      </w:r>
      <w:r>
        <w:t>организации</w:t>
      </w:r>
      <w:r w:rsidRPr="00710271">
        <w:t>:</w:t>
      </w:r>
      <w:r w:rsidRPr="00883461">
        <w:rPr>
          <w:rStyle w:val="a9"/>
        </w:rPr>
        <w:t xml:space="preserve"> </w:t>
      </w:r>
      <w:r w:rsidRPr="00883461">
        <w:rPr>
          <w:rStyle w:val="a9"/>
        </w:rPr>
        <w:fldChar w:fldCharType="begin"/>
      </w:r>
      <w:r w:rsidRPr="00883461">
        <w:rPr>
          <w:rStyle w:val="a9"/>
        </w:rPr>
        <w:instrText xml:space="preserve"> DOCVARIABLE </w:instrText>
      </w:r>
      <w:r w:rsidR="00EA3306">
        <w:rPr>
          <w:rStyle w:val="a9"/>
          <w:lang w:val="en-US"/>
        </w:rPr>
        <w:instrText>ceh</w:instrText>
      </w:r>
      <w:r w:rsidR="00EA3306" w:rsidRPr="00AF22F4">
        <w:rPr>
          <w:rStyle w:val="a9"/>
        </w:rPr>
        <w:instrText>_</w:instrText>
      </w:r>
      <w:r w:rsidR="00EA3306">
        <w:rPr>
          <w:rStyle w:val="a9"/>
          <w:lang w:val="en-US"/>
        </w:rPr>
        <w:instrText>info</w:instrText>
      </w:r>
      <w:r w:rsidRPr="00883461">
        <w:rPr>
          <w:rStyle w:val="a9"/>
        </w:rPr>
        <w:instrText xml:space="preserve"> \* MERGEFORMAT </w:instrText>
      </w:r>
      <w:r w:rsidRPr="00883461">
        <w:rPr>
          <w:rStyle w:val="a9"/>
        </w:rPr>
        <w:fldChar w:fldCharType="separate"/>
      </w:r>
      <w:r w:rsidR="00AF22F4" w:rsidRPr="00AF22F4">
        <w:rPr>
          <w:rStyle w:val="a9"/>
        </w:rPr>
        <w:t>федеральное государственное бюджетное образовательное учреждение высшего образования «Башкирский государственный медицинский университет» Министерства здравоохранения Российской Федерации (Клиника БГМУ)</w:t>
      </w:r>
      <w:r w:rsidRPr="00883461">
        <w:rPr>
          <w:rStyle w:val="a9"/>
        </w:rPr>
        <w:fldChar w:fldCharType="end"/>
      </w:r>
      <w:r w:rsidRPr="00883461">
        <w:rPr>
          <w:rStyle w:val="a9"/>
        </w:rPr>
        <w:t> </w:t>
      </w:r>
    </w:p>
    <w:p w14:paraId="47FD702A" w14:textId="77777777" w:rsidR="00F06873" w:rsidRPr="00F06873" w:rsidRDefault="00F06873" w:rsidP="004654AF">
      <w:pPr>
        <w:suppressAutoHyphens/>
        <w:jc w:val="right"/>
      </w:pPr>
      <w:r w:rsidRPr="00F06873">
        <w:t>Таблица 1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60"/>
        <w:gridCol w:w="831"/>
        <w:gridCol w:w="3068"/>
        <w:gridCol w:w="1049"/>
        <w:gridCol w:w="1050"/>
        <w:gridCol w:w="1153"/>
        <w:gridCol w:w="1153"/>
        <w:gridCol w:w="1153"/>
        <w:gridCol w:w="1154"/>
        <w:gridCol w:w="1055"/>
      </w:tblGrid>
      <w:tr w:rsidR="004654AF" w:rsidRPr="00F06873" w14:paraId="138CF9E9" w14:textId="77777777" w:rsidTr="004654AF">
        <w:trPr>
          <w:trHeight w:val="475"/>
          <w:jc w:val="center"/>
        </w:trPr>
        <w:tc>
          <w:tcPr>
            <w:tcW w:w="3518" w:type="dxa"/>
            <w:vMerge w:val="restart"/>
            <w:vAlign w:val="center"/>
          </w:tcPr>
          <w:p w14:paraId="60C4D2D9" w14:textId="77777777"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bookmarkStart w:id="1" w:name="table1"/>
            <w:bookmarkEnd w:id="1"/>
            <w:r w:rsidRPr="00F06873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3961" w:type="dxa"/>
            <w:gridSpan w:val="2"/>
            <w:vMerge w:val="restart"/>
            <w:vAlign w:val="center"/>
          </w:tcPr>
          <w:p w14:paraId="79D9B5A1" w14:textId="77777777" w:rsidR="004654AF" w:rsidRPr="004654AF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Количество рабочих мест и численность работников, занятых на этих рабочих местах</w:t>
            </w:r>
          </w:p>
          <w:p w14:paraId="3019E9C9" w14:textId="77777777"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73" w:type="dxa"/>
            <w:gridSpan w:val="7"/>
            <w:vAlign w:val="center"/>
          </w:tcPr>
          <w:p w14:paraId="6D2A8714" w14:textId="77777777"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Количество рабочих мест и численность занятых на них работников по классам (подклассам) условий труда из числа рабочих мест, указанных в графе 3 (единиц)</w:t>
            </w:r>
          </w:p>
        </w:tc>
      </w:tr>
      <w:tr w:rsidR="004654AF" w:rsidRPr="00F06873" w14:paraId="1861296D" w14:textId="77777777" w:rsidTr="004654AF">
        <w:trPr>
          <w:trHeight w:val="339"/>
          <w:jc w:val="center"/>
        </w:trPr>
        <w:tc>
          <w:tcPr>
            <w:tcW w:w="3518" w:type="dxa"/>
            <w:vMerge/>
            <w:vAlign w:val="center"/>
          </w:tcPr>
          <w:p w14:paraId="225C2C00" w14:textId="77777777"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1" w:type="dxa"/>
            <w:gridSpan w:val="2"/>
            <w:vMerge/>
            <w:vAlign w:val="center"/>
          </w:tcPr>
          <w:p w14:paraId="4510B2FF" w14:textId="77777777" w:rsidR="004654AF" w:rsidRPr="00F06873" w:rsidRDefault="004654A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3" w:type="dxa"/>
            <w:vMerge w:val="restart"/>
            <w:vAlign w:val="center"/>
          </w:tcPr>
          <w:p w14:paraId="2CAFC6EA" w14:textId="77777777"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1</w:t>
            </w:r>
          </w:p>
        </w:tc>
        <w:tc>
          <w:tcPr>
            <w:tcW w:w="1064" w:type="dxa"/>
            <w:vMerge w:val="restart"/>
            <w:vAlign w:val="center"/>
          </w:tcPr>
          <w:p w14:paraId="6E6ED686" w14:textId="77777777"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2</w:t>
            </w:r>
          </w:p>
        </w:tc>
        <w:tc>
          <w:tcPr>
            <w:tcW w:w="4677" w:type="dxa"/>
            <w:gridSpan w:val="4"/>
            <w:vAlign w:val="center"/>
          </w:tcPr>
          <w:p w14:paraId="2D28B284" w14:textId="77777777"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3</w:t>
            </w:r>
          </w:p>
        </w:tc>
        <w:tc>
          <w:tcPr>
            <w:tcW w:w="1069" w:type="dxa"/>
            <w:vMerge w:val="restart"/>
            <w:vAlign w:val="center"/>
          </w:tcPr>
          <w:p w14:paraId="0D5531B8" w14:textId="77777777"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4</w:t>
            </w:r>
          </w:p>
        </w:tc>
      </w:tr>
      <w:tr w:rsidR="00AF1EDF" w:rsidRPr="00F06873" w14:paraId="0F794BB5" w14:textId="77777777" w:rsidTr="004654AF">
        <w:trPr>
          <w:trHeight w:val="313"/>
          <w:jc w:val="center"/>
        </w:trPr>
        <w:tc>
          <w:tcPr>
            <w:tcW w:w="3518" w:type="dxa"/>
            <w:vMerge/>
            <w:vAlign w:val="center"/>
          </w:tcPr>
          <w:p w14:paraId="627EFC4F" w14:textId="77777777"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3CA24801" w14:textId="77777777" w:rsidR="00AF1EDF" w:rsidRPr="004654AF" w:rsidRDefault="004654AF" w:rsidP="004654A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118" w:type="dxa"/>
            <w:vAlign w:val="center"/>
          </w:tcPr>
          <w:p w14:paraId="38B11805" w14:textId="77777777" w:rsidR="00AF1EDF" w:rsidRPr="004654AF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 xml:space="preserve">в том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числе </w:t>
            </w:r>
            <w:r w:rsidRPr="004654AF">
              <w:rPr>
                <w:rFonts w:ascii="Times New Roman" w:hAnsi="Times New Roman"/>
                <w:sz w:val="20"/>
                <w:szCs w:val="20"/>
              </w:rPr>
              <w:t>на которых проведена специальная оценка условий труда</w:t>
            </w:r>
          </w:p>
        </w:tc>
        <w:tc>
          <w:tcPr>
            <w:tcW w:w="1063" w:type="dxa"/>
            <w:vMerge/>
            <w:vAlign w:val="center"/>
          </w:tcPr>
          <w:p w14:paraId="7CF3407E" w14:textId="77777777"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4" w:type="dxa"/>
            <w:vMerge/>
            <w:vAlign w:val="center"/>
          </w:tcPr>
          <w:p w14:paraId="1AFE2952" w14:textId="77777777"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9" w:type="dxa"/>
            <w:vAlign w:val="center"/>
          </w:tcPr>
          <w:p w14:paraId="2383F8E5" w14:textId="77777777"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3.1</w:t>
            </w:r>
          </w:p>
        </w:tc>
        <w:tc>
          <w:tcPr>
            <w:tcW w:w="1169" w:type="dxa"/>
            <w:vAlign w:val="center"/>
          </w:tcPr>
          <w:p w14:paraId="18F03552" w14:textId="77777777"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3.2</w:t>
            </w:r>
          </w:p>
        </w:tc>
        <w:tc>
          <w:tcPr>
            <w:tcW w:w="1169" w:type="dxa"/>
            <w:vAlign w:val="center"/>
          </w:tcPr>
          <w:p w14:paraId="523A533E" w14:textId="77777777"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3.3</w:t>
            </w:r>
          </w:p>
        </w:tc>
        <w:tc>
          <w:tcPr>
            <w:tcW w:w="1170" w:type="dxa"/>
            <w:vAlign w:val="center"/>
          </w:tcPr>
          <w:p w14:paraId="2298642A" w14:textId="77777777"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3.4.</w:t>
            </w:r>
          </w:p>
        </w:tc>
        <w:tc>
          <w:tcPr>
            <w:tcW w:w="1069" w:type="dxa"/>
            <w:vMerge/>
            <w:vAlign w:val="center"/>
          </w:tcPr>
          <w:p w14:paraId="4B4775A6" w14:textId="77777777"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EDF" w:rsidRPr="00F06873" w14:paraId="30B241D1" w14:textId="77777777" w:rsidTr="004654AF">
        <w:trPr>
          <w:jc w:val="center"/>
        </w:trPr>
        <w:tc>
          <w:tcPr>
            <w:tcW w:w="3518" w:type="dxa"/>
            <w:vAlign w:val="center"/>
          </w:tcPr>
          <w:p w14:paraId="3B5A0F88" w14:textId="77777777"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43" w:type="dxa"/>
            <w:vAlign w:val="center"/>
          </w:tcPr>
          <w:p w14:paraId="0912B7C4" w14:textId="77777777" w:rsidR="00AF1EDF" w:rsidRPr="00F06873" w:rsidRDefault="00AF1ED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118" w:type="dxa"/>
            <w:vAlign w:val="center"/>
          </w:tcPr>
          <w:p w14:paraId="2E208823" w14:textId="77777777" w:rsidR="00AF1EDF" w:rsidRPr="00F06873" w:rsidRDefault="004654A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063" w:type="dxa"/>
            <w:vAlign w:val="center"/>
          </w:tcPr>
          <w:p w14:paraId="31136774" w14:textId="77777777"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064" w:type="dxa"/>
            <w:vAlign w:val="center"/>
          </w:tcPr>
          <w:p w14:paraId="5074A495" w14:textId="77777777"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69" w:type="dxa"/>
            <w:vAlign w:val="center"/>
          </w:tcPr>
          <w:p w14:paraId="25DAC0FF" w14:textId="77777777"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169" w:type="dxa"/>
            <w:vAlign w:val="center"/>
          </w:tcPr>
          <w:p w14:paraId="542ABA72" w14:textId="77777777"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169" w:type="dxa"/>
            <w:vAlign w:val="center"/>
          </w:tcPr>
          <w:p w14:paraId="063F9005" w14:textId="77777777"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170" w:type="dxa"/>
            <w:vAlign w:val="center"/>
          </w:tcPr>
          <w:p w14:paraId="4F84B2CF" w14:textId="77777777"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069" w:type="dxa"/>
            <w:vAlign w:val="center"/>
          </w:tcPr>
          <w:p w14:paraId="30CC825F" w14:textId="77777777"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AF1EDF" w:rsidRPr="00F06873" w14:paraId="04CA8662" w14:textId="77777777" w:rsidTr="004654AF">
        <w:trPr>
          <w:jc w:val="center"/>
        </w:trPr>
        <w:tc>
          <w:tcPr>
            <w:tcW w:w="3518" w:type="dxa"/>
            <w:vAlign w:val="center"/>
          </w:tcPr>
          <w:p w14:paraId="4193B775" w14:textId="77777777"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2" w:name="pos1"/>
            <w:bookmarkEnd w:id="2"/>
            <w:r w:rsidRPr="00F06873">
              <w:rPr>
                <w:rFonts w:ascii="Times New Roman" w:hAnsi="Times New Roman"/>
                <w:sz w:val="20"/>
                <w:szCs w:val="20"/>
              </w:rPr>
              <w:t>Рабочие места (ед.)</w:t>
            </w:r>
          </w:p>
        </w:tc>
        <w:tc>
          <w:tcPr>
            <w:tcW w:w="843" w:type="dxa"/>
            <w:vAlign w:val="center"/>
          </w:tcPr>
          <w:p w14:paraId="5AF1D6BF" w14:textId="77777777" w:rsidR="00AF1EDF" w:rsidRPr="00F06873" w:rsidRDefault="00AF22F4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246</w:t>
            </w:r>
          </w:p>
        </w:tc>
        <w:tc>
          <w:tcPr>
            <w:tcW w:w="3118" w:type="dxa"/>
            <w:vAlign w:val="center"/>
          </w:tcPr>
          <w:p w14:paraId="0AC85606" w14:textId="77777777" w:rsidR="00AF1EDF" w:rsidRPr="00F06873" w:rsidRDefault="00AF22F4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246</w:t>
            </w:r>
          </w:p>
        </w:tc>
        <w:tc>
          <w:tcPr>
            <w:tcW w:w="1063" w:type="dxa"/>
            <w:vAlign w:val="center"/>
          </w:tcPr>
          <w:p w14:paraId="4298E897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14:paraId="7F1FBC79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169" w:type="dxa"/>
            <w:vAlign w:val="center"/>
          </w:tcPr>
          <w:p w14:paraId="7F8E6311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14:paraId="147B7FC9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225</w:t>
            </w:r>
          </w:p>
        </w:tc>
        <w:tc>
          <w:tcPr>
            <w:tcW w:w="1169" w:type="dxa"/>
            <w:vAlign w:val="center"/>
          </w:tcPr>
          <w:p w14:paraId="60E1F831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70" w:type="dxa"/>
            <w:vAlign w:val="center"/>
          </w:tcPr>
          <w:p w14:paraId="57FB5627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069" w:type="dxa"/>
            <w:vAlign w:val="center"/>
          </w:tcPr>
          <w:p w14:paraId="6024F4A7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14:paraId="1054BC8A" w14:textId="77777777" w:rsidTr="004654AF">
        <w:trPr>
          <w:jc w:val="center"/>
        </w:trPr>
        <w:tc>
          <w:tcPr>
            <w:tcW w:w="3518" w:type="dxa"/>
            <w:vAlign w:val="center"/>
          </w:tcPr>
          <w:p w14:paraId="68921DAA" w14:textId="77777777"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3" w:name="pos2"/>
            <w:bookmarkEnd w:id="3"/>
            <w:r w:rsidRPr="00F06873">
              <w:rPr>
                <w:rFonts w:ascii="Times New Roman" w:hAnsi="Times New Roman"/>
                <w:sz w:val="20"/>
                <w:szCs w:val="20"/>
              </w:rPr>
              <w:t>Работники, занятые на рабочих местах (чел.)</w:t>
            </w:r>
          </w:p>
        </w:tc>
        <w:tc>
          <w:tcPr>
            <w:tcW w:w="843" w:type="dxa"/>
            <w:vAlign w:val="center"/>
          </w:tcPr>
          <w:p w14:paraId="4888E836" w14:textId="77777777" w:rsidR="00AF1EDF" w:rsidRPr="00F06873" w:rsidRDefault="00AF22F4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455</w:t>
            </w:r>
          </w:p>
        </w:tc>
        <w:tc>
          <w:tcPr>
            <w:tcW w:w="3118" w:type="dxa"/>
            <w:vAlign w:val="center"/>
          </w:tcPr>
          <w:p w14:paraId="47413735" w14:textId="77777777" w:rsidR="00AF1EDF" w:rsidRPr="00F06873" w:rsidRDefault="00AF22F4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455</w:t>
            </w:r>
          </w:p>
        </w:tc>
        <w:tc>
          <w:tcPr>
            <w:tcW w:w="1063" w:type="dxa"/>
            <w:vAlign w:val="center"/>
          </w:tcPr>
          <w:p w14:paraId="2BEFD30F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14:paraId="2A80A205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169" w:type="dxa"/>
            <w:vAlign w:val="center"/>
          </w:tcPr>
          <w:p w14:paraId="23D45CCE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14:paraId="24F90D26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426</w:t>
            </w:r>
          </w:p>
        </w:tc>
        <w:tc>
          <w:tcPr>
            <w:tcW w:w="1169" w:type="dxa"/>
            <w:vAlign w:val="center"/>
          </w:tcPr>
          <w:p w14:paraId="017A3B22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70" w:type="dxa"/>
            <w:vAlign w:val="center"/>
          </w:tcPr>
          <w:p w14:paraId="493B300A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1069" w:type="dxa"/>
            <w:vAlign w:val="center"/>
          </w:tcPr>
          <w:p w14:paraId="7EAEBB4F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14:paraId="141A5E50" w14:textId="77777777" w:rsidTr="004654AF">
        <w:trPr>
          <w:jc w:val="center"/>
        </w:trPr>
        <w:tc>
          <w:tcPr>
            <w:tcW w:w="3518" w:type="dxa"/>
            <w:vAlign w:val="center"/>
          </w:tcPr>
          <w:p w14:paraId="1DD1B0E8" w14:textId="77777777"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4" w:name="pos3"/>
            <w:bookmarkEnd w:id="4"/>
            <w:r w:rsidRPr="00F06873">
              <w:rPr>
                <w:rFonts w:ascii="Times New Roman" w:hAnsi="Times New Roman"/>
                <w:sz w:val="20"/>
                <w:szCs w:val="20"/>
              </w:rPr>
              <w:t>из них женщин</w:t>
            </w:r>
          </w:p>
        </w:tc>
        <w:tc>
          <w:tcPr>
            <w:tcW w:w="843" w:type="dxa"/>
            <w:vAlign w:val="center"/>
          </w:tcPr>
          <w:p w14:paraId="107C85A8" w14:textId="77777777" w:rsidR="00AF1EDF" w:rsidRPr="00F06873" w:rsidRDefault="00AF22F4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396</w:t>
            </w:r>
          </w:p>
        </w:tc>
        <w:tc>
          <w:tcPr>
            <w:tcW w:w="3118" w:type="dxa"/>
            <w:vAlign w:val="center"/>
          </w:tcPr>
          <w:p w14:paraId="14203B8D" w14:textId="77777777" w:rsidR="00AF1EDF" w:rsidRPr="00F06873" w:rsidRDefault="00AF22F4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396</w:t>
            </w:r>
          </w:p>
        </w:tc>
        <w:tc>
          <w:tcPr>
            <w:tcW w:w="1063" w:type="dxa"/>
            <w:vAlign w:val="center"/>
          </w:tcPr>
          <w:p w14:paraId="33994892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14:paraId="1A81D34C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169" w:type="dxa"/>
            <w:vAlign w:val="center"/>
          </w:tcPr>
          <w:p w14:paraId="0193BE50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14:paraId="1BF8C347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371</w:t>
            </w:r>
          </w:p>
        </w:tc>
        <w:tc>
          <w:tcPr>
            <w:tcW w:w="1169" w:type="dxa"/>
            <w:vAlign w:val="center"/>
          </w:tcPr>
          <w:p w14:paraId="316847D2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170" w:type="dxa"/>
            <w:vAlign w:val="center"/>
          </w:tcPr>
          <w:p w14:paraId="08981E25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1069" w:type="dxa"/>
            <w:vAlign w:val="center"/>
          </w:tcPr>
          <w:p w14:paraId="4EC91AEA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14:paraId="37DC61C0" w14:textId="77777777" w:rsidTr="004654AF">
        <w:trPr>
          <w:jc w:val="center"/>
        </w:trPr>
        <w:tc>
          <w:tcPr>
            <w:tcW w:w="3518" w:type="dxa"/>
            <w:vAlign w:val="center"/>
          </w:tcPr>
          <w:p w14:paraId="52A0D005" w14:textId="77777777"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5" w:name="pos4"/>
            <w:bookmarkEnd w:id="5"/>
            <w:r w:rsidRPr="00F06873">
              <w:rPr>
                <w:rFonts w:ascii="Times New Roman" w:hAnsi="Times New Roman"/>
                <w:sz w:val="20"/>
                <w:szCs w:val="20"/>
              </w:rPr>
              <w:t>из них лиц в возрасте до 18 лет</w:t>
            </w:r>
          </w:p>
        </w:tc>
        <w:tc>
          <w:tcPr>
            <w:tcW w:w="843" w:type="dxa"/>
            <w:vAlign w:val="center"/>
          </w:tcPr>
          <w:p w14:paraId="7E59290D" w14:textId="77777777" w:rsidR="00AF1EDF" w:rsidRPr="00F06873" w:rsidRDefault="00AF22F4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3118" w:type="dxa"/>
            <w:vAlign w:val="center"/>
          </w:tcPr>
          <w:p w14:paraId="3D88E4BD" w14:textId="77777777" w:rsidR="00AF1EDF" w:rsidRPr="00F06873" w:rsidRDefault="00AF22F4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3" w:type="dxa"/>
            <w:vAlign w:val="center"/>
          </w:tcPr>
          <w:p w14:paraId="47BBFACE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14:paraId="11918A01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14:paraId="176801B0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14:paraId="0C156EB2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14:paraId="2D444728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14:paraId="2F6A8E9E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14:paraId="25EE0902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14:paraId="3309B5BF" w14:textId="77777777" w:rsidTr="004654AF">
        <w:trPr>
          <w:jc w:val="center"/>
        </w:trPr>
        <w:tc>
          <w:tcPr>
            <w:tcW w:w="3518" w:type="dxa"/>
            <w:vAlign w:val="center"/>
          </w:tcPr>
          <w:p w14:paraId="1C9EDC4B" w14:textId="77777777"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6" w:name="pos5"/>
            <w:bookmarkEnd w:id="6"/>
            <w:r>
              <w:rPr>
                <w:rFonts w:ascii="Times New Roman" w:hAnsi="Times New Roman"/>
                <w:sz w:val="20"/>
                <w:szCs w:val="20"/>
              </w:rPr>
              <w:t>из них инвалидов</w:t>
            </w:r>
          </w:p>
        </w:tc>
        <w:tc>
          <w:tcPr>
            <w:tcW w:w="843" w:type="dxa"/>
            <w:vAlign w:val="center"/>
          </w:tcPr>
          <w:p w14:paraId="1575DF0C" w14:textId="77777777" w:rsidR="00AF1EDF" w:rsidRPr="00F06873" w:rsidRDefault="00AF22F4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3118" w:type="dxa"/>
            <w:vAlign w:val="center"/>
          </w:tcPr>
          <w:p w14:paraId="65FA92DE" w14:textId="77777777" w:rsidR="00AF1EDF" w:rsidRPr="00F06873" w:rsidRDefault="00AF22F4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3" w:type="dxa"/>
            <w:vAlign w:val="center"/>
          </w:tcPr>
          <w:p w14:paraId="58E141BD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14:paraId="54A3C980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14:paraId="2A76052C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14:paraId="0CB14261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14:paraId="074C2B1B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14:paraId="101E5033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14:paraId="75F78080" w14:textId="77777777" w:rsidR="00AF1EDF" w:rsidRPr="00F06873" w:rsidRDefault="00AF22F4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</w:tbl>
    <w:p w14:paraId="168E34FC" w14:textId="77777777" w:rsidR="00F06873" w:rsidRDefault="00F06873" w:rsidP="00F06873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</w:p>
    <w:p w14:paraId="68935DCB" w14:textId="77777777" w:rsidR="00AF22F4" w:rsidRDefault="00F06873" w:rsidP="00AF22F4">
      <w:pPr>
        <w:jc w:val="right"/>
        <w:rPr>
          <w:sz w:val="20"/>
        </w:rPr>
      </w:pPr>
      <w:r w:rsidRPr="00F06873">
        <w:t>Таблица 2</w:t>
      </w:r>
      <w:r w:rsidR="00AF22F4">
        <w:fldChar w:fldCharType="begin"/>
      </w:r>
      <w:r w:rsidR="00AF22F4">
        <w:instrText xml:space="preserve"> INCLUDETEXT  "C:\\БАЗА\\ХАЙНЯ 2024\\ARMv51_files\\sv_ved_org_230.xml" \! \t "C:\\ProgramData\\attest5\\5.1\\xsl\\per_rm\\form2_01.xsl"  \* MERGEFORMAT </w:instrText>
      </w:r>
      <w:r w:rsidR="00AF22F4">
        <w:fldChar w:fldCharType="separate"/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910"/>
        <w:gridCol w:w="1196"/>
        <w:gridCol w:w="440"/>
        <w:gridCol w:w="440"/>
        <w:gridCol w:w="591"/>
        <w:gridCol w:w="440"/>
        <w:gridCol w:w="440"/>
        <w:gridCol w:w="591"/>
        <w:gridCol w:w="591"/>
        <w:gridCol w:w="591"/>
        <w:gridCol w:w="591"/>
        <w:gridCol w:w="591"/>
        <w:gridCol w:w="592"/>
        <w:gridCol w:w="592"/>
        <w:gridCol w:w="592"/>
        <w:gridCol w:w="592"/>
        <w:gridCol w:w="592"/>
        <w:gridCol w:w="743"/>
        <w:gridCol w:w="743"/>
        <w:gridCol w:w="743"/>
        <w:gridCol w:w="743"/>
        <w:gridCol w:w="743"/>
        <w:gridCol w:w="592"/>
        <w:gridCol w:w="441"/>
      </w:tblGrid>
      <w:tr w:rsidR="00AF22F4" w14:paraId="54AB8B9F" w14:textId="77777777">
        <w:trPr>
          <w:divId w:val="954483355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8222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Индивидуальный номер рабочего места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61C0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Профессия/должность/специальность работника</w:t>
            </w:r>
          </w:p>
        </w:tc>
        <w:tc>
          <w:tcPr>
            <w:tcW w:w="0" w:type="auto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244A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Классы (подклассы) условий труда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3345E8FE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Итоговый класс (подкласс) условий труда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1C0820E2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Итоговый класс (подкласс) условий труда с учетом эффективного применения СИЗ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7EE231F3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Повышенный размер оплаты труда (да,нет)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46A32BCA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Ежегодный дополнительный оплачиваемый отпуск (да/нет)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7CD3CF9A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Сокращенная продолжительность рабочего времени (да/нет)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64D04460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Молоко или другие равноценные пищевые продукты (да/нет)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24DBF36A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Лечебно-профилактическое питание (да/нет)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2515E980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Право на досрочное назначение страховой пенсии (да/нет) </w:t>
            </w:r>
          </w:p>
        </w:tc>
      </w:tr>
      <w:tr w:rsidR="00AF22F4" w14:paraId="1D8E0363" w14:textId="77777777">
        <w:trPr>
          <w:divId w:val="954483355"/>
          <w:trHeight w:val="220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182E79" w14:textId="77777777" w:rsidR="00AF22F4" w:rsidRDefault="00AF22F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BBBE62" w14:textId="77777777" w:rsidR="00AF22F4" w:rsidRDefault="00AF22F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43839B0E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Химический фактор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2AE03FAE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Биологический фактор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77F7B6A5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Аэрозоли преимущественно фиброгенного действия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7526E03C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Шум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6F754738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Инфразвук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013A1F11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Ультразвук воздушный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2DC67C0F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Вибрация общая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32921DB9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Вибрация локальная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2A8B121F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Неионизирующие излучения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3442EB2B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Ионизирующие излучения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06449FC9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Параметры микроклимата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11B2A4F9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Параметры световой среды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0D6F901B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Тяжесть трудового процесса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14:paraId="0BF81B04" w14:textId="77777777" w:rsidR="00AF22F4" w:rsidRDefault="00AF22F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Напряженность трудового процесса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3110F4" w14:textId="77777777" w:rsidR="00AF22F4" w:rsidRDefault="00AF22F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642E15" w14:textId="77777777" w:rsidR="00AF22F4" w:rsidRDefault="00AF22F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4897B9" w14:textId="77777777" w:rsidR="00AF22F4" w:rsidRDefault="00AF22F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F1619C" w14:textId="77777777" w:rsidR="00AF22F4" w:rsidRDefault="00AF22F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3A6981" w14:textId="77777777" w:rsidR="00AF22F4" w:rsidRDefault="00AF22F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EE2671" w14:textId="77777777" w:rsidR="00AF22F4" w:rsidRDefault="00AF22F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45C02D" w14:textId="77777777" w:rsidR="00AF22F4" w:rsidRDefault="00AF22F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EA5365" w14:textId="77777777" w:rsidR="00AF22F4" w:rsidRDefault="00AF22F4">
            <w:pPr>
              <w:jc w:val="center"/>
              <w:rPr>
                <w:sz w:val="16"/>
                <w:szCs w:val="16"/>
              </w:rPr>
            </w:pPr>
          </w:p>
        </w:tc>
      </w:tr>
      <w:tr w:rsidR="00AF22F4" w14:paraId="7C69EB4A" w14:textId="77777777">
        <w:trPr>
          <w:divId w:val="954483355"/>
        </w:trPr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24C1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2267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EBC6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221F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1C9B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74FE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1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4B478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04C5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20C6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5DCE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B6E8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0CA6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6813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C076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8B3F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FD17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8139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75EB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DD65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95E7B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E75DA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019B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C98F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8F24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</w:tr>
      <w:tr w:rsidR="00AF22F4" w14:paraId="3A7617AD" w14:textId="77777777">
        <w:trPr>
          <w:divId w:val="954483355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7465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Общеклинический персонал</w:t>
            </w:r>
          </w:p>
        </w:tc>
      </w:tr>
      <w:tr w:rsidR="00AF22F4" w14:paraId="1401F84E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7709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B978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главного врача по медицинской части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4229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31D2F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7691F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C97F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3F60D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736C8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174F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3EE3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9791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A76A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BC86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89FF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21F2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51A5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344E9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B6C8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33B6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EBEE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2343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EC81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2F66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8E8E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6778485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9F75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6F16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Заместитель главного </w:t>
            </w:r>
            <w:r>
              <w:rPr>
                <w:sz w:val="18"/>
                <w:szCs w:val="18"/>
              </w:rPr>
              <w:lastRenderedPageBreak/>
              <w:t>врача по хирургической помощи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D0FE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B725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333F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26A3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54D2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2574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0660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BAD1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0C07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938D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AC0FC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E646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27695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00B7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7EFB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7F8D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5189D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2146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96ED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1113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3127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B951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62AFC3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23BC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F05C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главного врача по родовспоможению и детству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17FC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3E87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F354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0217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41E02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4097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F83C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2BA1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E0F9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D0C9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DF00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13ED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88D5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774E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1646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A2CD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B9CD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0E7F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4981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ECE9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D014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BA39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9B85DA2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19A9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7F31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Главная медицинская сестра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9804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ECD8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4049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45DF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93A3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EA9CC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8D3F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CC0C7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062D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09C1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5AFF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05CB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5010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A557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1774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CE91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AAAC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B2C6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6A7B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FF8A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701B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D231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6CDD54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ECF3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496B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Врач-эпидемиолог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BD4F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9C6E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573B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9D33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CA0F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B2F9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0CD4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52B7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43B9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23809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09C0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225B4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158E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0157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9110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21F4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9D7AE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81EA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03B7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99AF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E4E9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CFE6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FB24B33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7C7F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2309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Врач-эпидемиолог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358B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47E6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716F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E197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8470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E6A3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0A55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7D4F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64C3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AA3B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A7AD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BAAA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1ACA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C935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09A3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BF95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DB8B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87EF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F1AB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4E7F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77D4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21AB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331929F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FBC4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B9240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Врач-клинический фармаколог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A794D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0662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FE04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EE0C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6A7F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A951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AC32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0DA8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1108F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913B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A951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B3F5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E962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678A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3BEE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3617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22E0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1CA37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B705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63D5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FF0E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D6CA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7557558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D2AD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61D1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диетическая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B137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9C17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2CF4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9CC9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F7C2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DC46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7A94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A9C8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813B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C8CE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9576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FE6B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6A59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0222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E4C7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D58FF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0075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B53F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4B2F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79F8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4E88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C8A4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A7A2DA7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83A5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7BCA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Помощник врача-эпидемиолога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0D45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1E72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20C7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9390F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2D09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D4D9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BAAD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AF24C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23C6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75C5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3114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E199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CFCE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28EE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548D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D7D2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B5CC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68DF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46C9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A142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8BAE4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AA89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5F0116B" w14:textId="77777777">
        <w:trPr>
          <w:divId w:val="954483355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3630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Хирургическое отделение</w:t>
            </w:r>
          </w:p>
        </w:tc>
      </w:tr>
      <w:tr w:rsidR="00AF22F4" w14:paraId="42C4177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D90B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8A52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хирургическим отделением - 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979B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374D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A84A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3B6C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C1E3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4FEE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77D4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27C75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175F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B868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891C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2168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B822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0EDC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24D6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479B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211F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C9DD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4C48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8AAE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5A955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1FA9D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DF8BC1B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C41E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D87C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2F1A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1A20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6B74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4E53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EB3E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D132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8AE0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E551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7D18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31F3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47C5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839F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7D92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570D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A7F9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0D53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3A372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61E4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8D91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08CD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CC6E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B5C2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EE398E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55504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F62A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B943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5F06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93B7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E898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272A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970F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4508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6414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660D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1F33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17A6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50A9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7446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D0DA7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5908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AEB6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A3F9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B7A7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927E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0C61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FC93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B9EDC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06A2A24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6E87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4A63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C7CD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2891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6C3A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140D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544E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56D2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C685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0A2A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FB37F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9EEE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2E84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AF29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DB01A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DB83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55FCD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D1FB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AE3C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6445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BFFE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9E3A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3797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AC55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DBF217F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DF58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628E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F262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C40B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09DC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5D52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33BCB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DB90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4FA8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EEB3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66E3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24EE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D568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21FA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98C5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EC4F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AB6C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63E7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C371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E2BE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C0BF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7070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87D5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27B7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C603FF7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74EC5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9A97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B1D1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C6AA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8AAE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547F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B78A2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3BDA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2FB7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A5D1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5DF0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DF05F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F464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B0A9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5A40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5D4AE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0F55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4101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D69A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041F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457B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9451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03E2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1987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6F2BF9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82D2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E2B3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FAE0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8EB0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05AB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8036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B743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AB73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7EA0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D3D8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1C23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94A3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5B6B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310F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3895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C847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5A34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9A4C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659FA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AB15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525F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3890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04A0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87A5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BED3E76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ADC9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290F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4738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5E6F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E47D7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ADF6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E1F5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9915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DCA9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6FAB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156B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BEBD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7B8A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875D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12C2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C790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F500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304C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02E9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B914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5858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403B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2CA4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AF44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6BE5AC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81FE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FA1B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F4F4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5B0C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F8964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AAE6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5DB2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83C2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B89B8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3381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F833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EBAC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3698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908F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E935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C528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BEB47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1DB4A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A71E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40DC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61F8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7FD6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4290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AF578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46C7670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ADFB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A0FF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86D9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53CC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EAC6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D83F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04D8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F7C1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D968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9306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711E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B6BA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1E4E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AF56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9B83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12BE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1D15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BD80D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03BD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9330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C843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CE50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059E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9D7A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B74DE0B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087E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D8B0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0A7B7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2FDF8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9FCA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31761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8B80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C717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CAE2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4CE3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AF6D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1214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9CC9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E66F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530C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0065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4838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A373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A322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6281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146F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00DC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22E5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DDBB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19F278E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7726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18B2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8DA07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523B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BE3C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1895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2898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6908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69177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B58B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B900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5587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3EA7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B68E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81BF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9BEF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420F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69D2C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C935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1B20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C085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C3E4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313B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CFDE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9ECDA0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BD6B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C44E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FD7E8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EAD5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1744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AABD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2F3F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9F0E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F2BF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A12E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6FD2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FBCF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48B0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9B36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9597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DF1F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BC78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6902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9597D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EE57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9593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5ACF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D0F7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A83B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F85C39B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75F7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99F8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E532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D5008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82A0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44C3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0C55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2C4C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8964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ECDA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8631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1916F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92BB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2199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12A1D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D7ED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C508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D548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57D6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C796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E3FD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750F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EDE9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31FB6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57666C0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ADE5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4883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E244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63B0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71D1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6BD8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5B796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4C9A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E2B57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57D8F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2A59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A787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0792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9E2C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0FC7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60A2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457A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8BE1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57B29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6A12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614B0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87F0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18ED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6DFC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55FBADF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50C9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3F3C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F021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3A91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FE88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C3789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F6E4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A5BE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8468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AD90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91F1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F782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666C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4B2F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6FA4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021C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0AEB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F5B7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7B04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5BDF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8CCC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9AF6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E98E8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0E5F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2C390FF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90F3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D949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E712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B2B5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DC65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325C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15490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9EF6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5D6A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C31D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5387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9031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BC84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3E03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22F7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8E1F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6515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E6F5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5FBA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8BC9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B313A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06C5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DCC1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E8A3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BC2C7D8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9E62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277126А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3E36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AEC76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23D4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8B65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BCB5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7E18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8A0C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16DB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DDF39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D5A8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ADA0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FAAC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A72A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2821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8973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1266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EC2D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9AA6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E9A1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DDC0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3254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EDC3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6668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377F3D7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7973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5C3A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2F59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8AAA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AF25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4D4F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EB14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8CD1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3DE8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01B0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E23B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0D9E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7D1A8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6F6A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5AAE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E65D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9F51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0931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AD44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29DA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A053F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C0DE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2F58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6E88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990B104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D248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2CEA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25392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0E7B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9D86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37FF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6095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529C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3FED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8EF8A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E68F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2140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A2F2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3A8F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915E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D3A3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39E4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FF1F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7A4C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D4C6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E04D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0785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90A2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A87B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AE97AC9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E3BC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BF55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4564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310A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63A48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AB90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C062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97AC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C614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14CE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4A81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4EF3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CE83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96A5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5ECD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F2A7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106C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263C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E188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3645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0564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F76B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EE6A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68C2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C0723E7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1859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3B91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5279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1AFA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FD06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DD78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55B9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AC74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F62F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8520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49A8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CC73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69FC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F66B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7817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3C56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C277A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7424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A226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AD8A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ACC8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89AB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85B0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BE1A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17D18C9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F929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C8C2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DC9A4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1858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FCDA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47B9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AB6F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D3F95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1083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946E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65C4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39E0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68632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B0B8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A668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03C2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5142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7D14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7840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4E29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9892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37C4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8704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D416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BD8C7C4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2CB9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CE8A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Врач-колопроктолог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B693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3BF6C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7847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48C9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57DF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1CC7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2377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B8E2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C3CA2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2E5E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FBBA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40FAB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DEF5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7F0F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8141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CD67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F9CC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246C5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5CC0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550DD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FFBD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2148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9BA7E0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74A9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A04A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Врач-травматолог-ортопед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61275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2EB1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5D9D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6E25F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B318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BBC6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AFF8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DF51D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53F2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7BF4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6BA4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9F5C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A745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2551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AAE2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B502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3DA7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5FC5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1D3C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B14C7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CEAD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DFD3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C1FB74A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8298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1AC6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Врач-травматолог-ортопед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2BC9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DEB8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46ADA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8184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B624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97A6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D38F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31E5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41DD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D667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5103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F53C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1D28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A4A1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E23A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EF23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2FD6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36AA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3D63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0D74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38C5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FF9C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60E9E53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C781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C3C4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Врач-травматолог-ортопед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4A5E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07C3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E267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A687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99ED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41C7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7CEB8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6546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5A2A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2B85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A4CD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6FB05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CC99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2D72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7B47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78FA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22A4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FE81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AD1A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CCFB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D0A0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9B8A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65CD9D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DCD9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7FAE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Врач-травматолог-ортопед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48CD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F734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A885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185B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6C99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4939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2E30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0DF0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E0A8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9A54D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B620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0087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6B63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E4F9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456A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18CA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252C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38D8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D4FD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0797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421E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A88E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5BF9BD3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1EC5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9662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Врач-травматолог-ортопед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5FB1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3189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6F33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1DBE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2D81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C3AE9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0CCD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2F36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52BA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C437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A0B8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D24F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4974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187B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3937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1B82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7047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7B10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44C3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FA3A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9F8C5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D790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FEC3CC7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C99C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8508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Врач-травматолог-ортопед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AAC79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B6BCA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70F8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0428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8D0A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E7B2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C656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E650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A9A4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0D659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00022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5EEB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7218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2ACA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A35B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EFDE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44DA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78F5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647F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83B0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12FF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E5EE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14560CA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E476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99A5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Врач-оториноларинголог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65A2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104F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BB084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3A7B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A809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84F3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77683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E678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A1E5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F912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3E375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DD8B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2F1C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7467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C542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8F45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67FC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51B59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B178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5FAA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2D71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71FE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E1DAE85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9EE2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67F0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Врач-оториноларинголог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8D03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C812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713C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2242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5E89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D9AB7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9378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82AD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5643D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768A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AAE9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DAE6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C5E7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5B14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1DB39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801C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D4F00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08C7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DF72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3E8A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653F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48C0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67E0C4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BCF22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A32A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Врач-оториноларинголог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B173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B911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E81E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D76F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D9F0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DFD0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5D1C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0C25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15FC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73A4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81DAA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AE86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732E5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C49B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8912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9C8E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05EB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1EA6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E95B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6EC2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28B3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8377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9F31E0A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AA9B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129F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Врач-офтальмолог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77DC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5497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4D0B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BCBE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DA78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4736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0E8C9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359F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3124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64A6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66669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7B6B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E65E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BC4E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2F47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E09D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F47D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7F18D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E921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A444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DD6A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5848F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C72143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D453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8D94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8154E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A306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44C0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90D63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7773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A9B9F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4FA7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EAD4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F051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63D7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5F0F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F156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83C6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66DC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132A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5C8C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8F88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66E5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872A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7CBA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15A0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AC20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C493C68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7F268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F4DB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8791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D28B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3270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0A24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2101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4890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DF20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EA26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CBEB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0924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BE2A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6945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9A54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AA5D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DD13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5178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9B1C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AFF2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074C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092C3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F29F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EB9F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A1390B8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9F39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7A17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E5D2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C318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9CC3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0ABC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EC7F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DEE8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930E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A0F4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C490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DC1E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7CED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C31B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0FD6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A5E7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B1561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4024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B761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3699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9A4A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256B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8A66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89A8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BECBE0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A3D3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477126А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028F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3FB5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2271A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6FB7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E2E9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1595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0462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3076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2C2D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C83A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798C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16C7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00AB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B9CC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EF9D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860E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F1B67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F0F8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6E8C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1B76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9910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21817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7134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83F0BBA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4203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9325F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2437B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7A50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61DE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AF469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349A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1233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5665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7CA7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3F95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66C5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A4CF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BC96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E53F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BF1D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DC91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BBEE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BE75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B9EE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08F4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A5EC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5D39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68B6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88164FA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B19F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47D0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165C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E37A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E87B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DC8B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D0A7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B7CC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291D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513A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2D55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2C3F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7ECE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D4155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435E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941C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101B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F665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A19C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EA69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CD8C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9187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0E82F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C206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0BABA4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0B8EE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771E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DCA6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E3A0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81C2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15B6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0D9F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B95C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1CE9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3848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49AE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AFBC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EF8F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607B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6F26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3755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DB0C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7296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0461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1969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E515D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8333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4CDC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ABED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2A0B3D5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89D8F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5550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процедурной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EBDD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94EA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F8C8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2EA7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E00E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89781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D044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D3381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1B1BA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018F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E9BD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11AF2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78A7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B93F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C5EB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E7FA0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6F62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346C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3B20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593E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BD14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B4F8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2EA27C2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1FBD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BCAB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процедурной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FCFE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AB31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915A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5C30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C6AF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48CB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ACFD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89DD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0742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9F39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76F7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1416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AB31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9F5F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261E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7980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46BE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0AF8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DB10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0DEE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81E2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CB28D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7B17298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03FB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CC407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процедурной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D20C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3424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6C910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0430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BED3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BACB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1880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04E1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5ADC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C6CE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E3AE9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ACBC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C593F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C93F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856A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4297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AB3E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94F2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1E48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CD93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960E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A9F8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E6D2F0F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8619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90B7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перевязочной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CA8D7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A0F2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7994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43E9D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6DCA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0037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4DA2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4EB7D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F0B6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8730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635B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B090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A447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5FAF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EF50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EE60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F0AAC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D59C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DD96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DCBA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EBC4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D3A4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6D4D3F6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B358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5C98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перевязочной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42B4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04CA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EB97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29DD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2319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A248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B524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3AA4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B453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EC7C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7F77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102A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3C2B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6ED8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625A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3ECD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62BD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0049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13919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C67F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0F18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2210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807EA20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D477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EEFD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перевязочной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88CC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2C1E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9588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9762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B6FF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61DF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B7A3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FDAFC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4D38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8498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CDA5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6515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032D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03A5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E819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1662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C2A4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3E2D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590F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BCA1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91F9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16E2C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A66F177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ADC0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AD27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D370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88A5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3B29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A3F2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A888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86F2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0298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AFA3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20C6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5DF59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A4A4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470D1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CD7E8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7CA93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753D9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C969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D5E0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12B5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C1BE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B481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E7FD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F67E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D3E55C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4A3F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794A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18DB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B381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82F9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9B55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226D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C77F1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6322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2587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D1F7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0DB7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3F34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D035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9CA5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86027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1A008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9203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AA4B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0D82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5D91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9884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212C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C539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42EE26A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6E89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9A8F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88EC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D93B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D671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C43E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933E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CF17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C8F1F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F68E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C8B0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2494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628D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CFEA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5FEA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BD9B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FB7A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9328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8FCA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4F24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421E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882D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3CDE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29C3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45F1F90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B0BC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47B2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8881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CB1E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523B8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C2A2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D952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35E2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4F91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8778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1421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4C48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73FB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8CD7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3333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3A11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ABFF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822A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98E9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333B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799C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8156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EF2A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3A15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9CE2424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4A9F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CBF5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9F93A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EF48E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CC8F5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A423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F1A0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994D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518C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7F17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A5E0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9D38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8617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414DF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57DD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D3DE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1BEF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ADE3F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0E6C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7166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7E5D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DFCF2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1B69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AA6A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F7F5795" w14:textId="77777777">
        <w:trPr>
          <w:divId w:val="954483355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4D2B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Онкологическое отделение противоопухолевой лекарственной терапии 1</w:t>
            </w:r>
          </w:p>
        </w:tc>
      </w:tr>
      <w:tr w:rsidR="00AF22F4" w14:paraId="1F441F06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4FEC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2A66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Заведующий отделением противоопухолевой лекарственной терапии - </w:t>
            </w:r>
            <w:r>
              <w:rPr>
                <w:sz w:val="18"/>
                <w:szCs w:val="18"/>
              </w:rPr>
              <w:lastRenderedPageBreak/>
              <w:t>врач - онколог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B68B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3.4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2049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9F07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FC52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EBF9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D028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A21D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4F47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85F4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08A4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AB2F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3BA6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603E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4DE6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810C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BFAB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2117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7FD60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428A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B542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D33E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0524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F22F4" w14:paraId="402AEB12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66F4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637126А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ACC2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Врач-онколог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A8E2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0C8A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1F66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B991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0595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33B6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EF9D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89C7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AB6A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2790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D737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879A2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3124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400F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974F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CBA5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87EC0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763E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5427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6EAD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F49A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C63D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F22F4" w14:paraId="2FAE580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88F6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6706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Врач-онколог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769A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1B4A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0DD9D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6C0AD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E9AB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6E10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8B64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93DD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B3B69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716F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D2C3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A029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53CC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E0442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A403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219C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8CA0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FE1D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B867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648B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5225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7D6C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F22F4" w14:paraId="670FD45B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748F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BDF5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Врач-онколог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6DFE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D903A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6E74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77B0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AECD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1133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EBF1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9580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67D5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794C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8463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FBA82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6E23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50F4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BAAA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20B6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F5FC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F00E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6EEF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F6B6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BBAC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D80A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F22F4" w14:paraId="7B9BEBDE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52A3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5AAD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Врач-онколог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B912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147D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31985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AD33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A206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D579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A981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DB84F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88DF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E208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6D36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D848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6F5BD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2210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D1AC7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D208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AF3E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EC73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2196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9EED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0A22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D056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F22F4" w14:paraId="3ACE5838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B49C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EDA0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Врач-гематолог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25D9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12FB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4ADD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27C9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6D43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CD08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D751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54E7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45F9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8570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2853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23B8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6685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1426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0297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83B0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1A2E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8347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613DF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940F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12D8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FCA1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F22F4" w14:paraId="3024B3AB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1B26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9ED5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80ED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2D37F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C7C8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66C0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E6E2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8846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04DE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D15F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506E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99D7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FBF5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F41E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3E4D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2D0E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8FAF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4274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85CF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7375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5FF42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2685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DFB5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4C03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F22F4" w14:paraId="13CBD53B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0D7A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27B9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процедурной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13AD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E89F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36E6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370C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EB73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B2EE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6308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3B44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CD7D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49AA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15627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6E79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32EF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229D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F146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3929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FB5A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B91E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E14B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08A1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1B9C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5494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F22F4" w14:paraId="7675D34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BFE3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76EA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процедурной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11FC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18E7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6B61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83A0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BACF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C1B9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F9CD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5F5D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83057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7562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63B66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58E7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B33D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4590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B5BF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8E3E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F7FE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DB79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C1652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52AE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0A12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755C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F22F4" w14:paraId="100EB364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381E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08DC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FDDE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5838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712C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BAD1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0849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F3E3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7740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EAF4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C168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CB48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B801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0D1D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2040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5A6B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CF39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DFAE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3B89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27BD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9E38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D98E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2E47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84F0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F22F4" w14:paraId="1C63BC53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04B1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13F7F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1BF8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1CDED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9D04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D365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EB8E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B68B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09FF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A93EF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E14B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1533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64E9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6B0BF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B69A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59F0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67EF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6038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59A28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BDA5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7F6A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2E93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EFA3F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71A21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F22F4" w14:paraId="7A9531F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3C74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50FC9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F85C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F0DF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ACBE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14C8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6B49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E299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290F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3E25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37D9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975B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8D43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7590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3FA7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0B28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0B9F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E003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ED04E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E326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5B43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2ECC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561F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F329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06994D9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A9D5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747126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63E5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591A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64C8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7AA3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D397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7ADB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4434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A066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9A69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D971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EBE2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4B06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3217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BF39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124C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1625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A7C1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BA67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196C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72DC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78DF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134C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7047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F22F4" w14:paraId="1DA3BFE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8030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D879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CC1B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46DE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E123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0D3D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0693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52A6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C09D1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56A1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8AA6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201C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00F0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09F1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74E9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37D4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E2C7D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1A7F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A92B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F916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D073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E9E47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EF3D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16D98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F22F4" w14:paraId="4F6C131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069D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C9668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6FEB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A90F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C717A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E228D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44D6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D2DC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6C6D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BD0B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5F65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BFC1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76DC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081A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ED2C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C234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5D00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E283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DFE3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2741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FE09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BEDB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03F8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55D8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F22F4" w14:paraId="298A2DB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25E7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367F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Младшая медицинская сестра по уходу за больными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BE1B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3B12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3EC7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7C16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8803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ED91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E4C3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3B47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2001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E19E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798B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EF56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CB5FE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2C39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A6CFF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86441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EE6FF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49E8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745E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5E36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541C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CDA0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AF22F4" w14:paraId="00FAF26C" w14:textId="77777777">
        <w:trPr>
          <w:divId w:val="954483355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07A2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Гинекологическое отделение</w:t>
            </w:r>
          </w:p>
        </w:tc>
      </w:tr>
      <w:tr w:rsidR="00AF22F4" w14:paraId="17B4E54F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32D0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824CA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гинекологическим отделением - врач - акушер - 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C471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3872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8E37D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0170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40E5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C345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5949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61A0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6779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BBF8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4648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4D46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9041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35AF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90CC5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FC18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3AFF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6031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4BFB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0D2F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F3AB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0A0D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9BE9EA4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CDBA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797126А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6D20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8C5B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A3F8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8E49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ABE3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521D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47A3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48C8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3DEF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13AC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C416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A6B5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8440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A1B5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C009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3064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8775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A89D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B379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500C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0654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EB67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F861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4322C78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D8BF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4263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ED2B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ABDF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AC8B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6BC9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20F5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6C905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E9D3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6AD3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3B7B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EEE9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8803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EF4B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2174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7D1C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B166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C04A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01FC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3522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67E0F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2DCC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FCDF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1770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F169F02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E09C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D67C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7F41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069AC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6DA35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1FD8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C8FA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4013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34B0F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7561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2566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D874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FBAA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C4E4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6B78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F75E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03D9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C138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96E6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0770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7D84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450A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B9E4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86AF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266168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DF00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827126А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146A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437D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3E607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07A6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7DCF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8992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BF95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D378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B11F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1FD0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9184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89687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79E2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0225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568C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5F72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C15E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4E7F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6C67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C2843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578D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E888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CC87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FC0BC0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7A14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6B91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AA32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6961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CECB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54C5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21F9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7D18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1F74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CED1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4628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9097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10F7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F38F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D48B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02EA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F838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8B7E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7756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3229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697D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EE17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0503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5B25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C895DD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FB421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847126А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2296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F12D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6130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93AE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A913D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6B86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2178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1E19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D088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0C4F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4525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C99C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82A3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CE89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80C9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B1ED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019A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94E94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C703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D52E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744C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9A22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2C3F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B05AACE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E29C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88DA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2C0F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4CED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2D29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ADB4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FAF8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1536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E569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0AC2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CC20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11EC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ABAB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CDA1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A9859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7789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E255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00A2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6DD7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F832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BD42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B8D3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A4CF3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AECD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E9CB67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76797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1F12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18F9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26C5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7C9B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5464A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A690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08D1D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6686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412B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3042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7B80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F506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1771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6995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9998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8BDF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1224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0A80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EB7B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FD1A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DC08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33C3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E894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E3FE776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1008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12F1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C227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667BA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A2DB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D39C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22DE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C837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005C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DA14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4609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D515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AC85C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9502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8EC9B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DD2E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5B0B9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D90BC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A6B7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CD1A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7B97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6EC8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16BA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EE0B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A19E714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9F95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457D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ED851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170C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41F2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0D54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6EC5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A08E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7E02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252E9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7844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E6A6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7F01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646F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201B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CEB5E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2682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6423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A8EC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7B13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A283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93AA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EF1A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DE24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ECAD83F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C2DA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53EA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4B33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1065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1D05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78C9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D94D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8BF1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B2C3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13EE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AD0CC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D00C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842A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5144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CFF0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4A5B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B2B5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FC14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A5CD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C613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EBE3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7801F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EFD3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8217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D82B080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D69C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396D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28FA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2DF1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9361A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1503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24DD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4BB4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469E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38223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8632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420A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AA0B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95774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0E75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AB6B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43FF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A204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9436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FFE5C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1EB4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FA79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0F42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6B6E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C6087D4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BA18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559B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32DE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9E95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C89F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92A6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FC23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DEFB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640C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4686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92D9E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BE39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B3A1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3E27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7217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FBA8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8094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CFFF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8F6B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0BCE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ECEF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B03B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D8977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3842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E99C5D3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47C7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BB754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8FBB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1438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D206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55F3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6C91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1502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064B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7D97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3CC5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5FDB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740F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8340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57AF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F128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B29D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5A1F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6AA7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B0CAF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66EAA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45C8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1F9A6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7293B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636EE6F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46EA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926E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A620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39E64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4518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C307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0D94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197C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D8D5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76E8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C174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B065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43BC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9C73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0B9E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C4FB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F0CC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E1CE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C363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BD872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F6D1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D163F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F4C3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FC54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3F46FA7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6604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947126А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BCC7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4861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D147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A8A8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64FA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E4B3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CCAB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D040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3451F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391D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3D61D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E03C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7F71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31D6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F249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F2D7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3C83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8887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C948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EC0B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8638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2B2A5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03CD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016A1A4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6C558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19D9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ADC2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0409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E19B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11C3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9476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8230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7E61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6B4A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28A9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0C81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C49A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6803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630A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A5F2B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5D5C8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B37F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24F29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7C7E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166B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28F3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027E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B3BA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27FD307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43C3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9CE0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процедурной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6007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089D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7D39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04D5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6FBF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032A1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720ED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AF41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7ACD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38E3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86A48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61BB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66315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8004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3CE5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4AC3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3E91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61FD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3C66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2F3A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ECB5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02B2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BDD40F7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CF61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E9B3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перевязочной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8E61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4382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FEBA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4E8F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D937C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3D9E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F144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D07B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1967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A601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8C13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D7E8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F52C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CB2A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385B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16F5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E377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7038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20FE7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CDEF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69A8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7941C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00E724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121D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F3FC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2A13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2DFE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7F24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B4BB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88DE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CCFAF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C5AC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89D05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0A1A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B047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A89C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959C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AB57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571C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E917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3278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4D0E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3987D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1C76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F081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9E9A2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8CC9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A6DD880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41F6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8F64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0449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7EE4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0EF9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7549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8ED5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9DC5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ACE8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681B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E0D8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DE3F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3ACB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8B2A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F006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2737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98DA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019B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AA59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46A20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C263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7A61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ECB2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9A52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05B035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1769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2E03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3A25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CB4DD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7671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E826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253F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FEC7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38A5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3BF40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0D36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0073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55C3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3E7D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6685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27A3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BFD3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22E9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6530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EFD2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74428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27F8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61E7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EC89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C7988C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9B1F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1017126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1FF2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A55D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FE00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58C5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8BE7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3EDAA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57D9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3220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049B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BEB1A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B2F8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E548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0FBA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6AD3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3D99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3A41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EABB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2B872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EC50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D982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795B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C020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B9D6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223EE37" w14:textId="77777777">
        <w:trPr>
          <w:divId w:val="954483355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81A8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Родильное отделение</w:t>
            </w:r>
          </w:p>
        </w:tc>
      </w:tr>
      <w:tr w:rsidR="00AF22F4" w14:paraId="63C7AC4F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76A14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16E1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родильным отделением - 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CF7C5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E185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C851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DB6C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D189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9FA7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EAD9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98C7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1E74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671F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2A67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D684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A8C3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579C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117A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A0A5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EC6F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882D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5416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EB6F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2894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E3F2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93E2176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2A49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4E2A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AEA7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51683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18805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FF77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A954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1DBD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E98F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39F3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4922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B8D9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7629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16B6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5EC0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095A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DF34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F4E7A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68CA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2734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0516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2D46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FFF7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D1BCA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F81562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9695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1047126А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FE46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E817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DC7B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8174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6474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D319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89A5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936C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AB80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6404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04AF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DDB6F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C01D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26A1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1D3D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BE25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A321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3CB2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9531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9F70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BBD49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D884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6B3FF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787A395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D3AA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3B2C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312E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D2A3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E755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B59B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14985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243B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0239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52AA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6476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1574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2C1D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7388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3E91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6D740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089C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7880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DBD2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29BF9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A715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E4A1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1124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A741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702B40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9B893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1067126А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EC91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8A1EA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C796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E8B3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450D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1CAF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7AEC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D0FA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2877D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8B63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7610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6D86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C89E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6A64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929F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F1EA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B09B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44CD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7D062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6210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27EA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55C5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81CF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4AFC060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C219E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1077126А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69BD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88F2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D87B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F623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AA93F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FA5A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715A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AD64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0739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2AB2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1253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0FAF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D2CD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19B8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D9C0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CC60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8DC5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ED76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DF28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33FF0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CB5AD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6936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65A6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E8DC3C6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7415F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1087126А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7B7E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B378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2AB7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CEC4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5361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DF5A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9304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209D6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428E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57D1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1ECA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53D47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0A37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F7E0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7A1C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AEFB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FBC4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B1D3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10D4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B80C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CD29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AC4CE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1040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EB4343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9C73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1097126А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F85C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0917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E94F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AA02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2E65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FBB5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6A49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9424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4075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F835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2473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70B8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6C1B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650C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A407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CB9A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E13A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86F0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BB6A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017E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600A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924E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E3D0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ACA68B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430A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1107126А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E75A2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7AEB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A888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8F46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9878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4087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9DB1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A69D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0747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52B9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9907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D183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9CC0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9B16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A8348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F3E4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9D6A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08F59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C3B1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83F65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8D4B4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8ECC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584E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5B72405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20FB9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61B7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D850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A7C5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4B57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5F23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EBF72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75BB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A270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B726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5E0A9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CA67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F18F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15B1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570A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32A02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361D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1F5F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A1B5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BD1D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2F4E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DF71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1F870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8BA7F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6811E54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ED88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9178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BE86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376A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0049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14FF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97C7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DE767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738E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1FFB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FC647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A76F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787F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C286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A969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3FBF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9E2B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072F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A9F7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9B7D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2C5F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5833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B7B2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3893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C9B0C6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7546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1137126А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1A6E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056E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7148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EB3A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2C10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7591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64B3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4327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3DCC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E5CA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A30D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478D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0C657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9CF9F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2D74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DA7C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D527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5C4F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60E4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1EF7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0BCE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032B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97FB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609D0A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3852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1147126А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CCFB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CB027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2A9B8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9C32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3DB6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8C31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5083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DA56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3D12F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0CF3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D826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50EC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995D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A5AA7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8A11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CDDC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8A35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4343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76CD2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A93D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9B5E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75E4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DE73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4AC1057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957D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1157126А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F180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E7C9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3BBB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9ECF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92F8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466F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2D3C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808C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9FF8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0CEB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A877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EEA7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9A89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92DE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6F2B9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E939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3E43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AB6E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B445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E23B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02C0F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B2BA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BBC6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268948E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FBB04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A733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703B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B9A4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E157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DDD3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06A7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63B4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231B9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E717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7880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E0418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3DB8A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E26A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2C50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2B429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A758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0B58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4B85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50DC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2FBF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E4CAC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4564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1E31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7667C3B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17EF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1177126А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5326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FAD37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8FCA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5E78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5408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E575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D7DB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0E86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3B00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88D7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B5D3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72DF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E9AB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6FBB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7DA3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0185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62C9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CEF7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069BF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9946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259C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ED67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B0CA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0F64876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B8C6D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1187126А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B1E7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0CC8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81B7F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7C8D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5E74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B0C8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F79BD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21C6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BE20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F72C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793D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3D91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FBBB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4B20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3AF1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3E48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60F9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41CE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987C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E058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AA99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E24D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B8E3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4FC7FA7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46B8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1197126А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1554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5749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9A6B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1786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8A9B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7169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E413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D241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375E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30A8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CC17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B83A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AF04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4658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AF60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2618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82D2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D823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C6FB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B2F3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3E9C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F607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82E7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FB51AE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B9E8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2052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FE33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FAB4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ED4B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84DB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E91C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F463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86FC4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89CE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CE29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11FD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3621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A12FA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AEC7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1646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A769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7EF98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385C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4489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4CCD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8277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238B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A34C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7EA908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D69D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73D2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55B1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8743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387A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D0C1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8C9E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9F99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C7E9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63E8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E9C38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FFBA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A10A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11FF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9226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CFFC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0DAE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DBBB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B740A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3924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292CF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AFC2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B516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29AD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4171754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B698C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0FE4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ACDE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D35B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70F0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B665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50DD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512F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9795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4171E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BB6D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51A1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9FE3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F513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EB0F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AF7B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18AE3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E0CE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6664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2B24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316D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372B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961F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48CE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65765DB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E6DC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1237126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A956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ультразвуковой диагностики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5769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65C4E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3FC0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B800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EE7A4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D6E1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8733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CEF1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265D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EBB0F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EFD63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FA76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A555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CB22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E8CB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E0C3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A5FD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0055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D21A9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53C7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2440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C226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F72EC9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EB652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1247126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94D7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акушерка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1FCC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E8615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EA36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2BFB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5BC0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EC43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F0F6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4055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2F1A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101A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D241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343C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0011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A089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D90B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ACD0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CD93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97C0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CFCA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8D5C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17D2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E1D9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1F1C772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EBF2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BEB8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Акушерка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B410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F3292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7EBF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75D4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5AE2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C15B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D17B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850C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48FA1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AE90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E7AA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8872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AB8C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46AD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7DFD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79B9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DCB3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CF8F2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B30F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61B1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E98D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F15FB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884EBB4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7D43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1267126А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9AD0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Акушерка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50652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44A0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CB05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958D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5E1C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6720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4559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99C2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B685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20E7D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6C10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C8C5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56DE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9E90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166C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4B57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7B41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7C70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F9E4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D005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5EC3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782D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6FE491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531F8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1277126А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EC33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Акушерка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7E23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25FC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43BB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8732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B30D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0D42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CB68D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80BA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805A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23AC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A8FF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665D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2F31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77EB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9CE0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68D2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50B05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8A00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49BF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5691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12A7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A8EF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DCF941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478B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1287126А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C11B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Акушерка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3D6D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9669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65C6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8F0E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33FD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9DCA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6FFB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0209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33CF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A613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5629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8526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115E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6A9F5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6EB9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C76E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E33E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DEFA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2C64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2795A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A540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A91D2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51950EE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702D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1297126А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8FC7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Акушерка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D3EE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7FE7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D5C2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8C13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CDA9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FB9B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7AC17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5BC2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53A9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A49F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94DA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948F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5EB87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D6AD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D586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8C59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4262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DA184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E34C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E9F8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0054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C6C8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7E86744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4264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21B1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Акушерка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A897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CEA8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24FC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FC199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6F31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D7D9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BEE5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6510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44C78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A7465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41FE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DBA2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F9D5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8EA3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1E92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D91C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19AE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4296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9A5A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A11F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428D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32BF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99E8C4A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CE5B2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1317126А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8C54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Акушерка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99DC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B297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74C3F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8DE5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BA3B6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854F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36C34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EF14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E4D1F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57DA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6A39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1DC7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8DB5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81C7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BE7B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9554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D6271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A61F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22C18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662A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79A3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7CA3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E1A96EB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78D8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1327126А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0A73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Акушерка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EE28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90B2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1298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6554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792DF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E468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95F3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BB37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5459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F728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E22C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D7EE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EAD9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AAC2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F3EB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933A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29D0B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38D6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82D9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DD5D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4F7B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3645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845524F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1C96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1337126А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BD102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Акушерка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20BD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25AA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1308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38C3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A573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3B2C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2AE2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4961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3E7E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94CB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4A46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7B26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752B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006B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32BE8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C32A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37412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CBE9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CA06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73D9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79C2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2CA8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683F186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7360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1347126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59BE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Медицинский регистратор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DC2E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F54B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4C07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B6C6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EFBB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E9A4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5489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22AFA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B867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5E62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0467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FE77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311CD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2BB7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23C6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958C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3684F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9775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775F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8ADF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A619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2AD6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BDE3CE9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D5A1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1357126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908E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операционная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ABF4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D082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3625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3BEB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BD35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C1A4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D6CD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9D17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883A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45E3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32DC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320B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FCF4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38B6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CBEC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3E43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9FFA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63A9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6CBE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E533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FF73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EC3C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08F591F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D383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1367126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63AD5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операционная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FE27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391A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C1AE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40DEF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B629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6BC4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68B1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723A5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34C3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3B9E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3688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181F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806B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AE94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94F9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2EF2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0895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6E1C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3E45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FD04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9754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9B08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B45DF80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5AC1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1377126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C49A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7886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C09E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82F9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9D1E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9838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C76E7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E546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CED8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544F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888E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E0EC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EE02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D986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1544C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FD86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2FED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A8C9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407A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9AED8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9739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7A15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8DE2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016163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9C24D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1387126А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3D2E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2931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6B5B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99AB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49BF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4E55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315D9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DF6B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272A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9DF3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8B24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0B66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70E8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A3859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49AB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455B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C82C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6AE7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40C4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C399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D41F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D4FA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9FAF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F9D6CA9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5FEB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1397126А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CC9A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5A57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DAA9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B7C0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6A52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FC2B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192D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031F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D3EC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292C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A133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5075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C396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73AD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C312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B27A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1485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576E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4429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07C6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43D4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365F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EE43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E4AB61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5E74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1407126А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B580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0C96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E4B9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A1C2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BDF4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4867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A606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50B5D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5C24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F74C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3AB9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DFB2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D9EFD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D378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C4AAD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D9D5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DFF3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97EB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267E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D8B4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8455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DB4E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594F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356BF1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376D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1417126А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6686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4069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12B2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47D1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4313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3E4D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3EBC7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D18B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DA1A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2E37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1549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A8FF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66B79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9D16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6EA0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1DD3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4A2B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78A4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3A0A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B91A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3187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1BDFC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65B1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7F2FF89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EE5F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1427126А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D572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92B7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A034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19D7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5F18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2AAF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A40F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F333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FC86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D1E0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A758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FDD5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FFB7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21DD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3E80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D3E9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AB95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9B18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FC0F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DC49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FFE4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DF50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3081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6C4FBEB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41F5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1437126А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64A1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85B7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F058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86B0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34AF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48DB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19DF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917A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10DE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324A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62D1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0714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B075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A7148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CB46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4F08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F6C7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5635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487AF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A1DF9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0CAF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BD57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C5F1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1AB9542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012D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1447126А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4BC8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64E7F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233B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A22E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E849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6507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F00A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C983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C67B7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7ABC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93C1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753F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056B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0C2C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0EBD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928A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D928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FC06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8750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3AA7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400A7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DE57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BEE6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516DAEF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89F1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1457126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F609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E723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3D9F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176B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8CC0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C480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8271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512A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D1E9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EC40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628D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D323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115A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BA36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D6B4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C6C1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F91BD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AEF6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3296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C6F0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F3DF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C624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7A04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10012FE" w14:textId="77777777">
        <w:trPr>
          <w:divId w:val="954483355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D9A7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Отделение новорожденных</w:t>
            </w:r>
          </w:p>
        </w:tc>
      </w:tr>
      <w:tr w:rsidR="00AF22F4" w14:paraId="3FC2C4B2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E575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1467126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E38B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 новорожденных - врач - неонатолог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663A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D50C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5527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D3E9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B8C2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115A7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C845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1091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A8C4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9255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DFFF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638E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6134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36F9B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16AC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E104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6ADA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3D7B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C319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C84F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A97B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005B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F34E850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00A4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1477126А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C3F4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Врач-неонатолог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9290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CF6A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285C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845B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BD1E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4D2E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FFCC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5A54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7A7A1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A9E5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D334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9BA5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32CE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2AF7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68A2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1EFE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0743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A328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5D4DF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84EEF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D186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2687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5AD9FE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C136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1487126А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4C2D5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Врач-неонатолог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7349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C477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2045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1E76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C499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4CCF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C9B0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94F0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DB43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AB20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1094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1B6A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D173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56A41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E14E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9FEA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F2DE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3C83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920C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F2BA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F0C1A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4254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DE07462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DB63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1497126А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7BEA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Врач-неонатолог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D32B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3954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5D1C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0CE2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6D35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AFA8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E89A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770E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686C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11B0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BB8F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6C45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A602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B6C7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2312F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9AA6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E8EB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9D5A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A47B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2933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A1E5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E268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359F60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DDD2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E559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Врач-неонатолог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AD31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46B5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A4F6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84FB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B457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9910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2219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2E0E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E85A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E86E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DAA9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9908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EAD87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7EA7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DD0C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2606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E3B4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8B5BE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5294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261F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A3BD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97D8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713ED1E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4130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1517126А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DF5E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Врач-неонатолог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35E3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72BF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291F7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A7DD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E10BF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93EE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40B8E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0378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3197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7B65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E6FD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91F7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C939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A0D5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387D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3F4C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7371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C3F7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0940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FCD0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CE58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2CE9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0CCA077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7C76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1527126А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CAE9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Врач-неонатолог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7960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8848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4100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B935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483C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4C02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06D4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1B29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0E36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4871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31E5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50CF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2CFC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CFA6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2B5D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C0BA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D0DD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CFA1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7DC3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C5DE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EC78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E016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1EA9FC6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34DF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1537126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659B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02C46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3502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BA32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1E9E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A8BC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52C6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A60D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58F4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976F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A397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F947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2F2B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B70B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4DC77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E904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5CBE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F749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C835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B3D9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B362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D2A9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C2B0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AA7BE6B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004F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1547126А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0872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29D6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05A2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47BDF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4F16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1B42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CBC9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F1F8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D24E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22CC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0EF4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BA34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8A1B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58B5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2F34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044F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73509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E859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C9BA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1326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B5F1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FF77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A875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995C319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40ED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1557126А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DE97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7146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BD63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A7AE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D141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D22B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DF4F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FC56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8F4A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33E1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6480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AB87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7C5B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DF91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D526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24E2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09CE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4E94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9DA4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C057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D677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B4A9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C8E8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6E76197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6A7C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1567126А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376C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5126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4A6D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4EF8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9ACA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64B0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C514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B966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9102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074C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0D32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488E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870A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A76F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6AB0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0584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C0737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1A44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CA17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F1F52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5604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EBF3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DA90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2E7A379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9789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1577126А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8449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F164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BBE5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53A9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A2BE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70397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5A14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CC87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86B1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5D6D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2DD6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7B94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05E2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D747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F0C5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D548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565B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F984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6568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601E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6DDA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55CB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7476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88D8E24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7739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1587126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D602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для неонатального и аудиологического скрининга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3ACA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64AA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E85A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D260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C979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558F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719D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C41DF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BE14D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31AD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E598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237F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D4F25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60FF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2CC4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6A92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758A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5CBF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214C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73FE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E784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D2518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9B69C3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92D19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1597126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8092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8A05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F633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19B6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85F2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C405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1A60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E52C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EBAB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133B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E1B9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9F76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82B9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175A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F04A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74C2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5D17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65F8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F06E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D5F0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7197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BD24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3858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1DECBE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9484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1607126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A1D4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6F8D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A6A7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7116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819E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A034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0218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6194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8B9E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4A0C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D40D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1AA9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F319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21DB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E35D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93D5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82B0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B068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9A94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490E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BFDC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73BF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8A6F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348AA40" w14:textId="77777777">
        <w:trPr>
          <w:divId w:val="954483355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4223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Отделение патологии новорожденных и недоношенных детей с палатой реанимации и интенсивной терапии</w:t>
            </w:r>
          </w:p>
        </w:tc>
      </w:tr>
      <w:tr w:rsidR="00AF22F4" w14:paraId="2937366F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B860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54FC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 патологии новорожденных и недоношенных детей с палатой реанимации и интенсивной терапии - врач - неонатолог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7A5A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F8D7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6CB8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F0D8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A1612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1901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5071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3132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7997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C5ABF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6434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3065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A16A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894F7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B9A0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4A8C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FD97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AF59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14E4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905E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86EC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34A8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01F1BA0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300E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1627126А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A543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Врач-неонатолог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11290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5F5E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BC7C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EFFD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DFDE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5852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7232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16A0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2A7C5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F140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534D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D156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F1853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9122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F370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3CF2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2A1F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F5B3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EA83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CFB7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C91D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8C5E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0466B7A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7381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1637126А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3AC9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Врач-неонатолог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45F6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1557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D5AD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6A64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9E1D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D7D4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EE6A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6A86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C12D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F789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5E3A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FA58F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34F3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73E5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4949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849D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9F6F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937D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4A25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7A5D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562C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E661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196233A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9606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1647126А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8C09F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Врач-неонатолог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6856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DD78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63E15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C8E51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09109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CF94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7C27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FF7B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2EA7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CEDF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6C9F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2FDE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6A19D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6D41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7FCF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3C7B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5791F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8664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C690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A034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1504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564B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EA499E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D225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1657126А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0449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Врач-неонатолог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8B9E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5461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2638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6256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A7EE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6645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7867C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31F9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2AB9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0888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6A4D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35AD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3F47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972C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9206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0405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652E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B665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6F40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FDFD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F8BA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158B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4245172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B1C2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1667126А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7B06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Врач-неонатолог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BB72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1776F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3BED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120B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55F7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0706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8CCA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4EC5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02EF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AA86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FA5C8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BD2C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6E26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D9E3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F551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3F35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E30C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63E0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B3B8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B89C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5B8A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CDB1A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037F75A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5541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1677126А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CD28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Врач-неонатолог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A35F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9549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2778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4CBA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9C52F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278E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9728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042A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EF3D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27C0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1183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EF00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E857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60B7C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78667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002D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EB4A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98CF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5E5E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4B54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F552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6914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BB3C1FE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18F0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1687126А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C4CF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Врач-неонатолог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699A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45E9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1096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5D58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2068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4953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04D9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221F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29A8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4256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F794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12BD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EB8F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DE1A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BA37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F5DC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1B1A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C4AA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CA77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6999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1F4D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DB9A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FA9F02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26125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1697126А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9AE1C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D597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1805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9AF9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6B0AD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8AE1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F008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7C3B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FB1E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DD9D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F97E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8182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8277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2817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1293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A8EE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CD9B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DB6F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5EFD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2182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A890D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C890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4EBC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976AF1A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6FBD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1707126А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BEDD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5230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1837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0811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8FA4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93BE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0177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5201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20C3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EC8C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DC03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76D8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62E7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486E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CF2A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ACB8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1BD6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EEB85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21B2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D7FE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5457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AE98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260A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BAC7FA5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286C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D1DF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6BFF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27E5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9F9F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BEB2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C097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7285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7D7D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56CF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6D54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3EDD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B3238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65AE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F4BA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A76D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1253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2947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B8C0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AC05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6BCA6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3FEC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605D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FFA0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26F9C0B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A9C4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D591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3458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31D1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42BF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BF91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3DFD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2A20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1F40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EF80F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32FD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45A0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3402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3E5C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77F6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2767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BC7E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55FAF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88A0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9298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FE23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A21D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41C1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992D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C57C8A9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C2116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1737126А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21D0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37F2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5EAF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7439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C170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F839A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C75E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7207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91D85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25AC7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554A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0FA7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8DC00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0C42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65DB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9EFD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6CED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E03C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7C69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E6B1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3843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8A134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1352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B60B58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B9C12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1747126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33D3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Врач-невролог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376A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F54F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F511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B862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AF51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D991D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BC3D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91DAE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88C9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AEF8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72AA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F117A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2403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98F7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4ACD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C4D7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97E0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8BEF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6C34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1418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0296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42A9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362E8A4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21E7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1757126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C458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79EB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49E1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6C60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B6DD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4985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99D9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2E38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3BFD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6A52D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F823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86E2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A104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3325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2C0B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AF69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7BA7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DCAAE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965B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4CC48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1C4F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108D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048B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0BFDCAA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83B97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1767126А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6ED4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DD52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C549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A6E5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D19A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0E38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888E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BD9D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5B93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3A0B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C6F3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897F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EA63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0166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C583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54B6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EF02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3AE6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9978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BE89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BA839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5863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EA04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E791D59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8159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1777126А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5715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E1B8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7B8B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B216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2164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26E9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E203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9DD7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635DF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19B9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E7C6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B5EC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4443D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EC71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DA14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493A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52E5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29F6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EE9A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AEB8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F37D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158A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5DEDD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6C4192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67E8E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1787126А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5EAC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03E8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05CA9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3B15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BB2E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E5FFE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983A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F726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85A9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D77A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9191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8EA3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2E65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FBDF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C820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88AC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4BD8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C4EB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81B95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AEFB5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ED2B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9E11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21EE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EBF13D8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067D7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1797126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07CE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процедурной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897B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4B6C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8486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315F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1FA6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532D3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FB228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6947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DD50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6860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4743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E92DE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92C9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5700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A9A1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9C0C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A165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B1A5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1BFC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C506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9329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99F7A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E223AF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690C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1807126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05EC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48FAC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C9AC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E92D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95181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C965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41D6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BBD9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A432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3A53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987D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18C9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FDEE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B494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B0C1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F444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E905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929E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DCCB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7CA5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F8FE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4A5C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B9A6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B1CF237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3C33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1817126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9C09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33BE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1B5E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FA28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F7D7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135B7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A891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DF57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248C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2249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5B51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515F8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C9BB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3726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D68E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1973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6801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1C9F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297D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BFFE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83EF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7B99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B692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95F1CBE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84D0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3D5C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066E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D8BE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224B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A4B1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27DB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0DE09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6EFB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B7BD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F3A7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5B9EF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ED76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F5EB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4937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D5FD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618C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66DE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6F95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CDC9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B4D0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BD4A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D5B0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D264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F9699E9" w14:textId="77777777">
        <w:trPr>
          <w:divId w:val="954483355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DE6A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Педиатрическое отделение</w:t>
            </w:r>
          </w:p>
        </w:tc>
      </w:tr>
      <w:tr w:rsidR="00AF22F4" w14:paraId="4067725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9B53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1837126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EA458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педиатрическим отделением - врач - педиатр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7AEB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AB0B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E950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D0FF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F679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A472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C672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2DF2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AD46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6C122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0188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E765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3FB4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0187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A568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97FB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8F84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EDF8F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73E1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AE6F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F862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F17D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15DE1A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9B00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1847126А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6A2B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Врач-педиатр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0A48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83F3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0F63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797C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9BA9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B7C2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A21E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6D9E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66D77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64BB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86BE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51E7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35B7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CAAD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66977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CCC6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EDF79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3F5C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BA57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A9835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201A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B81D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63B62A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A78D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1857126А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EF37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Врач-педиатр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327B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BDA8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01AE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80B5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C371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D77C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D38D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F71F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906E2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DE00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C7A7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6F76D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2DDE7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BC00A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70D6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F3773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31E0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7BDF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3B63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5608E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A1718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8DCE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E19C2E0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456F4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1867126А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CB98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Врач-педиатр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A7CF7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CF8A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FBBB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613D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79C7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DDF4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F44E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83D9D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4828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3FEC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6441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1FCA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A7FD8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B699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1AACF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6960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B694F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7CCF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301A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723CF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9964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BC4E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E5086A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56015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1877126А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7D30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Врач-педиатр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AD3D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0C29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A90C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638E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6B94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2E42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A9F2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BD6E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50E4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6277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86A6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BCAF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9915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ED26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F2D6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1BEA4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F88B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010D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7774A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C20D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99EA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CB60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358F8F7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49C8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1887126А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8E39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Врач-педиатр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3B1C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BFFB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181B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E7B4F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174A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8434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E686E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D217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DD2D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2FD4F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0A01D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F657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99B9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69D1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A445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00A2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6140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EB6E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F58A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C96A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1109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9C39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B5B795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5409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1897126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0311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Врач-невролог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B201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E50D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4EFF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B790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1FCC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0467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10D6E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1266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EA17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96FFD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E210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9D3B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0755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663B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1005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B79E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35A7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74B9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F4881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150B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7976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B755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9644D5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4BDA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1907126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FEA2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Врач-эндокринолог детский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A190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283F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15C7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8266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A198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6FEB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B6171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A01A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2A6D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B5C2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E9D3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57AC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7929C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45DA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D71E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C6FE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0E85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36CE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ACD3F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4C15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E866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A23F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FA29AF3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F8A61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1917126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0817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69E42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62AB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590B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240FC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7E0F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1328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122A1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E50B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FD87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386E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F59B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4CB8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5B31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9418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7698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C8FB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520B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916D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141C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9FA7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DA50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4F70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5B013B2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1F51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1927126А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73EB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227B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EA3BF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0C57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8A01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73A7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FA5D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D2E6F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F486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E428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0057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1EA3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82ED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E5AD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3E71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8F5F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5A96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5C29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C08B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A6A0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58A5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D288E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DAD8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7848E5A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F056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1937126А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3EC6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5A6F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6C39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F372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8DB4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54BB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AADA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9C6D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2231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C380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1639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A38F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C174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ABC0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F1E2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7D81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F03A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F768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6AA9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E9C9F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F5EA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383E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CBE7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3F2A9A9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55E1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1947126А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C228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87D9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A3C51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CC64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34E94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E75B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A996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0ABB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CD70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7003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3908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F629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917A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2071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AFE8D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852F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703A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8221B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5426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5D63D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CCF0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20EE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73E3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806FB6E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6380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1957126А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3BF8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B964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46C6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2AED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D7AD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17CA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CFFC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1D3C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B581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2C0A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AA2E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B4D0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9CB4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B8AE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0AB5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D70D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3EC6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4918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33BE7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1EC1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E130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0F30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C4F5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B5E957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E89F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1967126А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436F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2769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0048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E39A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B1C8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6E2DE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E503A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CA62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2EEF5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A11D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0892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E39B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C8D4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7BC7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A9C5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03AE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5240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7C8E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83CA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0516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4FC4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302F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A830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D3E9995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999F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1977126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932D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процедурной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4DCD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E1CE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A976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2A46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D8A62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6B3B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DF17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8EB3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845D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F509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730B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8CBA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EB6A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5882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9633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4341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2CBB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13B5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29F1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2BCC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6393A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231D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903A43B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96B6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1987126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D9CB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6A68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2B87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0C55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369E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76F4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940D1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C64F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D33B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93FE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A7C8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C980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5322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6872B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05D0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15746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1EE66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7937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50848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F800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47BF6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8623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0D3D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DCFD86F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C066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1997126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3626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65CD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920A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B13C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656C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F734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99D3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6137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A672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88B5C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B24F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A4F5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7D5D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7E7D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9C9E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68FC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A593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207B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2E6A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B71AF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9257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2E58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FFB5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CE1C078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AED1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A6DCC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71C0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F4A2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0771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8826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3650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AFAE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C0E6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6119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250D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94F6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B3E5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7BF7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D67A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1FC8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6A037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1451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93610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FDC9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1874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2B40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58F8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35E0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FD4311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A1A2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EB5E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860A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5452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F3DF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D713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08AB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A53F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91498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BE73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73C6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87F8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4612A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4576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EA13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FE98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31BC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1ADD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AFD8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1958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64B1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EF63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D63F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545F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A76E93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6B2C5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911D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2ABE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E478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F4B1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3BDD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9B81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BE46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AE9F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1E76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B1A9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B720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5DC2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EAFF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5AF4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6987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92A1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38FC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34505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FA29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1D2A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F4AF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002E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06F8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BE9C227" w14:textId="77777777">
        <w:trPr>
          <w:divId w:val="954483355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DE94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Детский нейрореабилитационный отдел</w:t>
            </w:r>
          </w:p>
        </w:tc>
      </w:tr>
      <w:tr w:rsidR="00AF22F4" w14:paraId="3DE4A649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CA0B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24B2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Врач-невролог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E6A6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7B5F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0ED4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FD4E5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B311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B940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F62D7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3A0F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6A19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63E8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C852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1C12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F7F4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6371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FACC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7AB6D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C494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94B4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CB81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3504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EABD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6ED4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79CB12A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CC24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2047126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AF5D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Врач-педиатр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A2ACD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CDE7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2DB4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6FB7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E742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F932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223E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D4EB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6432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EEB8F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39C4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2F74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8268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EE5A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1C30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70D9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499C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FA11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6F75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FD91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BABE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39D4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63869B2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45871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2057126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5BD6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физической и реабилитационной медицины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4268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BEC2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31DF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5D69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9A96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9E1A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66F2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6776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41DD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D32A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017A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D500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9369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5009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9081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CC84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1423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B065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2EAF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11A8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7D5F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CD54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45A6AEF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3B8A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2067126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3E7E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Инструктор по лечебной физкультуре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8572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7D83E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3A0F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7778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5A6A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C350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E57D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1D67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2161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9F98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B0F1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2AAE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753E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E841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18241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2CBB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220C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36D2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348E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5AD0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0206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C70D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B5B77A3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C51A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2077126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A8E5F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Медицинский брат по массажу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8A82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AFFB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3FA0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F9787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8F60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71E38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3173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1793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81ED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724F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4F4D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51DF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070E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C670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E5DF1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ABCC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D4C4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79AD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09C6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03B8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C754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FA60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36E99BA" w14:textId="77777777">
        <w:trPr>
          <w:divId w:val="954483355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0950D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Приемное отделение</w:t>
            </w:r>
          </w:p>
        </w:tc>
      </w:tr>
      <w:tr w:rsidR="00AF22F4" w14:paraId="5E4AF33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0C3D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2087126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A7E0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приемным отделеним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6264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BDEE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70F6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9F601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359E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0041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CBE9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C728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5B6DE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9410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50D4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EC854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C2CF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9333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33AD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9B8B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349E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A8828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A437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E3CE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8036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CA05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5A82F25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621A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2097126А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AE6B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5943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7882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38D6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88B4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7AC2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79D8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615D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57A8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E0B2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3421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050F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3A367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48DE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8FC2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14A1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8B36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BF3E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E012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44DA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90D6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83A8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D5C9B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BB497D4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258B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2107126А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55B3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CEF7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0B86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2B8A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6434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32D4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2155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E7A6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FE68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07EE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47E1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A59FF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F69F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4715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FEF7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68CA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38FF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AADF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50A7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36DF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1F56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45FB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BF4B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E3D45B8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3171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2117126А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E626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543C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A6DF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C7EB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A2C8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FC1E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1DA5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517F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A459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0746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3898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40A0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5D1B5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EDCC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BF3E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CDB8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2708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8696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55BD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427A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6B3E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38B5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93A5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CCF5445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A893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2127126А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3D4D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E4DD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2224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CD58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D430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4EAC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2B6F1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510B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3371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9F2E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CCE7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EA383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7BED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5AC3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124B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DC8F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6A46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3225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D119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D61C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1682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A85C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F6C4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DE6C918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E0C8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2137126А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68D8D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53C3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6E38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68CD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A2D4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B1E5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C18A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E297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C84A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DAEB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8EE2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97D04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1D7B8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188D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0144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A5245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711C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5BE8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F04F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3519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259D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19A5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F7AE4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87DEBB6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BD60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2147126А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30E23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626C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ED6B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3C04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86AF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F535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4236A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BFEF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4934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5DAD9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DA14E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61F7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6C71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50E9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07ED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3530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92A3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85E9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5E09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AD20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D317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283A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4E50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4EE2089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C883E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2157126А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7906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ED69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E2CB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B00E1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18C0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A324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C352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4954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3BB5C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B94F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35B5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8931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3A1D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9558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6990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D1A1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3183A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94C7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C01D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345C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DAAA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C432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C007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7FE101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62F4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2167126А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5325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D5D72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AC40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3DAF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860E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E7D5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06448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7EE2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BAA5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7BD4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9CD1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2913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E34B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D72D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0504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9581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A001A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6C98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3078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820A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DFE6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935A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0BD5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59A25B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BD10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2177126А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3036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9877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307D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56DF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D50D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6820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BFA9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E001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A9EB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C416C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ABC27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4F28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C6A4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A324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C821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C827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9F47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8299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488D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68A5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AD04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9C60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2215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F0979D3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A4C4C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2187126А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1DD9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Врач-педиатр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1E16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45BF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DDB9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16E3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2CDB4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E4FD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CC9A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5ED5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1F29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95BF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D5F9E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E0C0A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4A8C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F609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DAE3F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6822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09AC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396BF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EF6F6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9143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E75A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7949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A086EC2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938E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2197126А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CFF3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Врач-педиатр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B9F4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E8F8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9726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9AF0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FCBE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177C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109D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6713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5AA2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1E5B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A902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E359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EE78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9CDB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8BD9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2635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DA18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EFF59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AE5E0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5B06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1AAD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782A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1072236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8DBD2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2207126А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9E4F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Врач-педиатр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52E1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A9961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EF2F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EB9D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0C94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AC6A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84325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8B9A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A1E7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3145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4E16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C7726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7C24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91D3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590B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2D799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9F8F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5680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86437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D675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5F2C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2A76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A35D9F5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B824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2217126А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5CDC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Врач-педиатр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8115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2633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90845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31D4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C426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0038F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972A2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384D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0581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4AED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809D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1A3D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BD2BD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483C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4FD4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8EFC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875A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AEF8D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8C2C7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9290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AED1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B23F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023F778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F765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2227126А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EB42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Врач-педиатр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656E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53869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5F1A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9AFE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0F38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FCD0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D218A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08F0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0F6C4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BA5B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6575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55E3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142B6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D28B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36E4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DEB4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CA0E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8C1D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5526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B3A6C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1271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98CE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7738C36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D9A1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0AA7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B68E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86F33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2C54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C4BA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3F75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9296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9C54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73AD7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D1A6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F191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620C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7341D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B136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74BC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6A20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8033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3322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BEC1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198A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E528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536C9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78E1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8792347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D6E7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2247126А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7A467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приемного отделения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ED86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4F31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18AB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8155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B88D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2B57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D560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D356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A1B4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85B49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6DB2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56D1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A7B3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A81C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5295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38A6A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5EA3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A3B9A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16A8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572F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CB9E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9F25C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F872CCE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4B286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5A71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приемного отделения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C50D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B2C1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BE53C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A20D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E272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5E623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EB3D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9A06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EFFB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87E5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6B132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CA29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B013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ECA9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315F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2258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B4A6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6579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01C21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7F06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32E8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05547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F35E81E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CEBC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1595A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приемного отделения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1B5E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0AA9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07DC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913F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319AF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13EB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34BC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2056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A579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249D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CAD2F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0BB6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5CA1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A2FDD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F05E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7454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ECA4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749BF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9026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2A78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6912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E5BA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4EE0AA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1685C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2277126А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1672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Медицинский регистратор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4261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ADFE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F78A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9A1A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E9A1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ED734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6CFC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22AF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A183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4444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06DF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C616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57D7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DFEE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D4F86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4999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984B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88B6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E015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AE14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58385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768C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5FF46A81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1C49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3D2F6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Медицинский регистратор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509C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9272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469CE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FD66D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6001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1A13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77AF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89AC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B8A8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23E0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7417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A9F9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C660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5F5A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261A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E1EB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155F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0ED9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B13C5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6502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2ACA2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99D7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EF09B9C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A6C2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2297126А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7EFC6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Медицинский регистратор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A636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7D8F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EA60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75AC7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666E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A74EF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8C83B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A5C9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2607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EC01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04A7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A885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2007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BBFB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B505A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A5E3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10DD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14FC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30655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AC27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7CC6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E115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5EAF733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8EA9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2307126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03E14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E7075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1149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323D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68DA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9BBF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FD39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8F08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3464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04B3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7948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E2FA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A0018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6801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00C58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4A5B0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6808C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259F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687A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263E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459F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FCA3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290D2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9D63422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1A2B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2317126А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00F4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BF0E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8984C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B85B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A1E65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0DB5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0817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8575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EB37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B078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FAD8E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60D12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4432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443D4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F0DC6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438F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F6D3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2D9CE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E8B6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B177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453DF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66CD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F9A2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6DA3490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9AC33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2327126А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40A8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81400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816F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960B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3E1D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ECDC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C1D8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A520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D43E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7268A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246A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2838F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1ED8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5D5A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71D1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6CCFD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6F0E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866D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3532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F1C5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2D56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4E05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3803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7613530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1F31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2337126А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AEC3B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9850E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64719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6615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50EE9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DCB6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500C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05293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F0A0C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95147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3E642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9621D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9CE28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AA98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A0A9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9BCE1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3DFE7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57878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F7024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1F85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5F0C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6FAA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FCF5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4DCB852" w14:textId="77777777">
        <w:trPr>
          <w:divId w:val="954483355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4248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Отделение медицинской реабилитации</w:t>
            </w:r>
          </w:p>
        </w:tc>
      </w:tr>
      <w:tr w:rsidR="00AF22F4" w14:paraId="24C282A7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97EF7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2347126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CB76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отделением, врач физической и реабилитационной медицины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7EF9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232C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811A3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D8381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ED22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46CA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CC1E3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B075B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A064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2D91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3AEF0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F063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2F2A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6EABC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C152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908A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1C0E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72C06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4CD9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3D53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B49F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694D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93CBCC7" w14:textId="77777777">
        <w:trPr>
          <w:divId w:val="954483355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1B09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 ранней медицинской реабилитации</w:t>
            </w:r>
          </w:p>
        </w:tc>
      </w:tr>
      <w:tr w:rsidR="00AF22F4" w14:paraId="5F7FC025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22CA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2357126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B3F1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по медицинской реабилитации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3CEA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0377D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1945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7EBF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739C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3E37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D9FF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3ABAC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1C1B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63EB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44FDA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C39C6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53DFC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BBBBC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1F211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44ABB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7BA4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6978F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522F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EFCCE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9412F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A8097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74DD2C7" w14:textId="77777777">
        <w:trPr>
          <w:divId w:val="954483355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FB21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Дневной стационар</w:t>
            </w:r>
          </w:p>
        </w:tc>
      </w:tr>
      <w:tr w:rsidR="00AF22F4" w14:paraId="4111EB1D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9BF3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2367126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D6CCA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по медицинской реабилитации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7703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CE52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51A52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3A61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CB8B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C1F4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DB3F4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17C9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9B437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781D0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FD4AA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252D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51480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43F04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66C50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A1EF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64ED5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F2740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5A24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3E15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DA3D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76D6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1754F72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75961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2377126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0BF9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6BA05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6F3CF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629E5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6081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6784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4D487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E0BF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0EA28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7CF2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73B9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9540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D97B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5711B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4E6A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568BA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376E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A10F9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DF40F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CCE1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F129A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DD7CCB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D4D1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40822C3A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75BA9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2387126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849F4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физической и реабилитационной медицины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DE5D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B3E0B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C0A17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FE91D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2ECA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162E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F066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9F29F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1B1C3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1638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7435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2A2FA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74291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59FD9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62BC0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D47D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CCAA7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B470E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5CD18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DFAA1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8D4A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6D7DD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36976831" w14:textId="77777777">
        <w:trPr>
          <w:divId w:val="954483355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E7759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 медицинской реабилитации взрослых для пациентов с соматическими заболеваниями</w:t>
            </w:r>
          </w:p>
        </w:tc>
      </w:tr>
      <w:tr w:rsidR="00AF22F4" w14:paraId="34417D6B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84F21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2397126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4787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по медицинской реабилитации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1EDBA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DE97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6021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5EB1C6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AE99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3FDE8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49DB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68704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A763B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A8AE0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2A3BC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453D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48E4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6F236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ADF4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782AB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0C1A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4EF80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8DDF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CA3C4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780A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3D506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111A05C" w14:textId="77777777">
        <w:trPr>
          <w:divId w:val="954483355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75462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 медицинской реабилитации взрослых для пациентов с нарушением периферической нервной системы и костно - мышечной системы</w:t>
            </w:r>
          </w:p>
        </w:tc>
      </w:tr>
      <w:tr w:rsidR="00AF22F4" w14:paraId="7BAA15F6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41C0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90B7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по медицинской реабилитации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CF17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B71D2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E6A0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B66D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9821B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53133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162B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92C8D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2FFEE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51D3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2FC1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1727E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6176C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1543F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DD5EF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918D8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EEBBA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A0A5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EF22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14C5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DEA1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F6DD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73434D56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1984C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2417126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080E2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12CC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D2F99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0FD5E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8EBA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87D7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552E5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DE694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7AE90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4A3F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66A3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A6AC0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21E64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8CF1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172A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D4E7D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CDC38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D2AC3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2574A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F8E6C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B994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78DA5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5D81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7BA6823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FAD77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2A1B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755F8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DF36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3239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D0142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A30FA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9CB64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50909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BC43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8358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E29A2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4133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52FB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85B77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DCCCD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AA2D5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99498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A6965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2E32AD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EFC87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EA137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FA53D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701A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607274F3" w14:textId="77777777">
        <w:trPr>
          <w:divId w:val="954483355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39AB6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Отделение сосудистой хирургии</w:t>
            </w:r>
          </w:p>
        </w:tc>
      </w:tr>
      <w:tr w:rsidR="00AF22F4" w14:paraId="3C010B0A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1FD6DE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2437126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6D6E9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B394C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25D3C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3B289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91809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FE5F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91FCF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A1ADB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927BE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A93E9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D3EF1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8922D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909B2B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1A344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5476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45F21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65251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4D8B5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E6B51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BCEC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C3DB6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C442A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3CCFE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289B5EB3" w14:textId="77777777">
        <w:trPr>
          <w:divId w:val="954483355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115FF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Специализированный консультативно-диагностический центр</w:t>
            </w:r>
          </w:p>
        </w:tc>
      </w:tr>
      <w:tr w:rsidR="00AF22F4" w14:paraId="5B1F0EB8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B8CB5F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2CD23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28A596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93DBA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5F0B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4952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F4444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ED3F4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A2343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BA8B6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82012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73D54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C97B3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884A2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910F2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FF67D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3F9C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520BE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9FF98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33C07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6BD0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26CF3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E85BFA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1D6E5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0F5A38EE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84802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2457126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33489A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1914AF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F6DA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1ACE2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64520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AB29B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6CF9A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4B316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6B41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AEF2B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A170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6E76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B75C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17126B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E7951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B50A12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43154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953DC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6F0F0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AA020F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1D57A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B89D2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71A1D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AF22F4" w14:paraId="1C429867" w14:textId="77777777">
        <w:trPr>
          <w:divId w:val="954483355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46C00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Хозяйственный отдел</w:t>
            </w:r>
          </w:p>
        </w:tc>
      </w:tr>
      <w:tr w:rsidR="00AF22F4" w14:paraId="46DB8416" w14:textId="77777777">
        <w:trPr>
          <w:divId w:val="9544833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DD6D8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2467126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C094A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Кладовщик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13FA74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7BEC8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F2F2189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E265AB6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72DF1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E47F0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EAAA1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8C90DF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99E844B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45FD7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18F433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5D370C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159E20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601881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98CF67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596148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F5FE9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3456B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F0B535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64613D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F3105E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C7AA42" w14:textId="77777777" w:rsidR="00AF22F4" w:rsidRDefault="00AF22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14:paraId="6E671F39" w14:textId="77777777" w:rsidR="0065289A" w:rsidRDefault="00AF22F4" w:rsidP="00AF22F4">
      <w:pPr>
        <w:jc w:val="right"/>
        <w:rPr>
          <w:sz w:val="18"/>
          <w:szCs w:val="18"/>
          <w:lang w:val="en-US"/>
        </w:rPr>
      </w:pPr>
      <w:r>
        <w:fldChar w:fldCharType="end"/>
      </w:r>
    </w:p>
    <w:p w14:paraId="0525C8BE" w14:textId="18B35A5D" w:rsidR="00936F48" w:rsidRPr="00FD5E7D" w:rsidRDefault="00936F48" w:rsidP="00936F48">
      <w:pPr>
        <w:rPr>
          <w:lang w:val="en-US"/>
        </w:rPr>
      </w:pPr>
      <w:r w:rsidRPr="00DB70BA">
        <w:t>Дата составления:</w:t>
      </w:r>
      <w:r w:rsidRPr="00883461">
        <w:rPr>
          <w:rStyle w:val="a9"/>
        </w:rPr>
        <w:t xml:space="preserve"> </w:t>
      </w:r>
      <w:r w:rsidRPr="00883461">
        <w:rPr>
          <w:rStyle w:val="a9"/>
        </w:rPr>
        <w:fldChar w:fldCharType="begin"/>
      </w:r>
      <w:r w:rsidRPr="00883461">
        <w:rPr>
          <w:rStyle w:val="a9"/>
        </w:rPr>
        <w:instrText xml:space="preserve"> DOCVARIABLE </w:instrText>
      </w:r>
      <w:r>
        <w:rPr>
          <w:rStyle w:val="a9"/>
          <w:lang w:val="en-US"/>
        </w:rPr>
        <w:instrText>fill_date</w:instrText>
      </w:r>
      <w:r w:rsidRPr="00883461">
        <w:rPr>
          <w:rStyle w:val="a9"/>
        </w:rPr>
        <w:instrText xml:space="preserve"> \* MERGEFORMAT </w:instrText>
      </w:r>
      <w:r w:rsidRPr="00883461">
        <w:rPr>
          <w:rStyle w:val="a9"/>
        </w:rPr>
        <w:fldChar w:fldCharType="separate"/>
      </w:r>
      <w:r w:rsidR="00AF22F4">
        <w:rPr>
          <w:rStyle w:val="a9"/>
        </w:rPr>
        <w:t>27.11.2024</w:t>
      </w:r>
      <w:r w:rsidRPr="00883461">
        <w:rPr>
          <w:rStyle w:val="a9"/>
        </w:rPr>
        <w:fldChar w:fldCharType="end"/>
      </w:r>
      <w:r>
        <w:rPr>
          <w:rStyle w:val="a9"/>
          <w:lang w:val="en-US"/>
        </w:rPr>
        <w:t> </w:t>
      </w:r>
    </w:p>
    <w:p w14:paraId="3E6A731A" w14:textId="77777777" w:rsidR="009D6532" w:rsidRPr="003C5C39" w:rsidRDefault="009D6532" w:rsidP="009D6532">
      <w:r w:rsidRPr="003C5C39">
        <w:t>Председатель комиссии по проведению специальной оценки условий труда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4E51DC" w14:paraId="521ACFB1" w14:textId="77777777" w:rsidTr="003F4B55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14:paraId="14CE7EF2" w14:textId="77777777" w:rsidR="009D6532" w:rsidRPr="004E51DC" w:rsidRDefault="00AF22F4" w:rsidP="009D6532">
            <w:pPr>
              <w:pStyle w:val="aa"/>
            </w:pPr>
            <w:r>
              <w:t>Начальник отдела контроля качества и безопасности медицинской деятельности - врач - терапевт Клиники БГМУ</w:t>
            </w:r>
          </w:p>
        </w:tc>
        <w:tc>
          <w:tcPr>
            <w:tcW w:w="283" w:type="dxa"/>
            <w:vAlign w:val="bottom"/>
          </w:tcPr>
          <w:p w14:paraId="50E8BCDD" w14:textId="77777777" w:rsidR="009D6532" w:rsidRPr="004E51DC" w:rsidRDefault="009D6532" w:rsidP="009D6532">
            <w:pPr>
              <w:pStyle w:val="aa"/>
            </w:pPr>
            <w:bookmarkStart w:id="7" w:name="com_pred"/>
            <w:bookmarkEnd w:id="7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14:paraId="0BA257E9" w14:textId="77777777" w:rsidR="009D6532" w:rsidRPr="004E51DC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14:paraId="6E132F27" w14:textId="77777777" w:rsidR="009D6532" w:rsidRPr="004E51DC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14:paraId="7104DD22" w14:textId="77777777" w:rsidR="009D6532" w:rsidRPr="004E51DC" w:rsidRDefault="00AF22F4" w:rsidP="009D6532">
            <w:pPr>
              <w:pStyle w:val="aa"/>
            </w:pPr>
            <w:r>
              <w:t>Савинцева Е.М.</w:t>
            </w:r>
          </w:p>
        </w:tc>
        <w:tc>
          <w:tcPr>
            <w:tcW w:w="284" w:type="dxa"/>
            <w:vAlign w:val="bottom"/>
          </w:tcPr>
          <w:p w14:paraId="62A445D4" w14:textId="77777777" w:rsidR="009D6532" w:rsidRPr="004E51DC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14:paraId="5317C62F" w14:textId="77777777" w:rsidR="009D6532" w:rsidRPr="004E51DC" w:rsidRDefault="009D6532" w:rsidP="009D6532">
            <w:pPr>
              <w:pStyle w:val="aa"/>
            </w:pPr>
          </w:p>
        </w:tc>
      </w:tr>
      <w:tr w:rsidR="009D6532" w:rsidRPr="000905BE" w14:paraId="449E4048" w14:textId="77777777" w:rsidTr="00AF22F4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14:paraId="699E923D" w14:textId="77777777" w:rsidR="009D6532" w:rsidRPr="000905BE" w:rsidRDefault="009D6532" w:rsidP="009D6532">
            <w:pPr>
              <w:pStyle w:val="aa"/>
              <w:rPr>
                <w:vertAlign w:val="superscript"/>
              </w:rPr>
            </w:pPr>
            <w:bookmarkStart w:id="8" w:name="s070_1"/>
            <w:bookmarkEnd w:id="8"/>
            <w:r w:rsidRPr="000905B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14:paraId="035D1F4E" w14:textId="77777777"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14:paraId="2686B174" w14:textId="77777777"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14:paraId="185278DF" w14:textId="77777777"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14:paraId="2EF3D2A9" w14:textId="77777777" w:rsidR="009D6532" w:rsidRPr="000905BE" w:rsidRDefault="00AF22F4" w:rsidP="009D6532">
            <w:pPr>
              <w:pStyle w:val="aa"/>
              <w:rPr>
                <w:vertAlign w:val="superscript"/>
              </w:rPr>
            </w:pPr>
            <w:r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  <w:vAlign w:val="bottom"/>
          </w:tcPr>
          <w:p w14:paraId="5AE57A74" w14:textId="77777777"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14:paraId="3097A4E9" w14:textId="77777777"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(дата)</w:t>
            </w:r>
          </w:p>
        </w:tc>
      </w:tr>
      <w:tr w:rsidR="00AF22F4" w:rsidRPr="000905BE" w14:paraId="6B27F78C" w14:textId="77777777" w:rsidTr="002551B8">
        <w:trPr>
          <w:trHeight w:val="284"/>
        </w:trPr>
        <w:tc>
          <w:tcPr>
            <w:tcW w:w="11275" w:type="dxa"/>
            <w:gridSpan w:val="7"/>
            <w:shd w:val="clear" w:color="auto" w:fill="auto"/>
            <w:vAlign w:val="bottom"/>
          </w:tcPr>
          <w:p w14:paraId="0614E87F" w14:textId="77777777" w:rsidR="00AF22F4" w:rsidRPr="00AF22F4" w:rsidRDefault="00AF22F4" w:rsidP="00AF22F4">
            <w:pPr>
              <w:pStyle w:val="aa"/>
              <w:jc w:val="left"/>
              <w:rPr>
                <w:sz w:val="24"/>
              </w:rPr>
            </w:pPr>
            <w:r>
              <w:rPr>
                <w:sz w:val="24"/>
              </w:rPr>
              <w:t>Заместитель председателя комиссии по проведению специальной оценки условий труда:</w:t>
            </w:r>
          </w:p>
        </w:tc>
      </w:tr>
      <w:tr w:rsidR="00AF22F4" w:rsidRPr="00AF22F4" w14:paraId="4318913C" w14:textId="77777777" w:rsidTr="00AF22F4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750A487" w14:textId="77777777" w:rsidR="00AF22F4" w:rsidRPr="00AF22F4" w:rsidRDefault="00AF22F4" w:rsidP="009D6532">
            <w:pPr>
              <w:pStyle w:val="aa"/>
            </w:pPr>
            <w:r>
              <w:t>Руководитель службы охраны труда Клиники БГМУ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6BC4B3D2" w14:textId="77777777" w:rsidR="00AF22F4" w:rsidRPr="00AF22F4" w:rsidRDefault="00AF22F4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43364F7" w14:textId="77777777" w:rsidR="00AF22F4" w:rsidRPr="00AF22F4" w:rsidRDefault="00AF22F4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14:paraId="72B5444C" w14:textId="77777777" w:rsidR="00AF22F4" w:rsidRPr="00AF22F4" w:rsidRDefault="00AF22F4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F0A1F75" w14:textId="77777777" w:rsidR="00AF22F4" w:rsidRPr="00AF22F4" w:rsidRDefault="00AF22F4" w:rsidP="009D6532">
            <w:pPr>
              <w:pStyle w:val="aa"/>
            </w:pPr>
            <w:r>
              <w:t>Титова К.Л.</w:t>
            </w:r>
          </w:p>
        </w:tc>
        <w:tc>
          <w:tcPr>
            <w:tcW w:w="284" w:type="dxa"/>
            <w:shd w:val="clear" w:color="auto" w:fill="auto"/>
            <w:vAlign w:val="bottom"/>
          </w:tcPr>
          <w:p w14:paraId="32658B1F" w14:textId="77777777" w:rsidR="00AF22F4" w:rsidRPr="00AF22F4" w:rsidRDefault="00AF22F4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C96DFE7" w14:textId="77777777" w:rsidR="00AF22F4" w:rsidRPr="00AF22F4" w:rsidRDefault="00AF22F4" w:rsidP="009D6532">
            <w:pPr>
              <w:pStyle w:val="aa"/>
            </w:pPr>
          </w:p>
        </w:tc>
      </w:tr>
      <w:tr w:rsidR="00AF22F4" w:rsidRPr="00AF22F4" w14:paraId="39A90A99" w14:textId="77777777" w:rsidTr="003F4B55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14:paraId="20888F6E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14:paraId="31F32044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14:paraId="5729981C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14:paraId="71BD47FB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14:paraId="057F51E9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  <w:vAlign w:val="bottom"/>
          </w:tcPr>
          <w:p w14:paraId="00761683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14:paraId="4D4A6247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(дата)</w:t>
            </w:r>
          </w:p>
        </w:tc>
      </w:tr>
    </w:tbl>
    <w:p w14:paraId="4BC4884E" w14:textId="77777777" w:rsidR="009D6532" w:rsidRPr="00642E12" w:rsidRDefault="009D6532" w:rsidP="009D6532">
      <w:r w:rsidRPr="003C5C39">
        <w:t>Члены комиссии по проведению специальной оценки условий труда: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4E51DC" w14:paraId="24137807" w14:textId="77777777" w:rsidTr="00AF22F4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14:paraId="4DAE07C1" w14:textId="77777777" w:rsidR="009D6532" w:rsidRPr="004E51DC" w:rsidRDefault="00AF22F4" w:rsidP="009D6532">
            <w:pPr>
              <w:pStyle w:val="aa"/>
            </w:pPr>
            <w:r>
              <w:t>Начальник управления охраны труда, пожарной и экологической безопасности</w:t>
            </w:r>
          </w:p>
        </w:tc>
        <w:tc>
          <w:tcPr>
            <w:tcW w:w="283" w:type="dxa"/>
            <w:vAlign w:val="bottom"/>
          </w:tcPr>
          <w:p w14:paraId="286C54C7" w14:textId="77777777" w:rsidR="009D6532" w:rsidRPr="004E51DC" w:rsidRDefault="009D6532" w:rsidP="009D6532">
            <w:pPr>
              <w:pStyle w:val="aa"/>
            </w:pPr>
            <w:bookmarkStart w:id="9" w:name="com_chlens"/>
            <w:bookmarkEnd w:id="9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14:paraId="5EFD0BB7" w14:textId="77777777" w:rsidR="009D6532" w:rsidRPr="004E51DC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14:paraId="2CB758E1" w14:textId="77777777" w:rsidR="009D6532" w:rsidRPr="004E51DC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14:paraId="10D96AB6" w14:textId="77777777" w:rsidR="009D6532" w:rsidRPr="004E51DC" w:rsidRDefault="00AF22F4" w:rsidP="009D6532">
            <w:pPr>
              <w:pStyle w:val="aa"/>
            </w:pPr>
            <w:r>
              <w:t>Матузов Г.Л.</w:t>
            </w:r>
          </w:p>
        </w:tc>
        <w:tc>
          <w:tcPr>
            <w:tcW w:w="284" w:type="dxa"/>
            <w:vAlign w:val="bottom"/>
          </w:tcPr>
          <w:p w14:paraId="7FDF79B7" w14:textId="77777777" w:rsidR="009D6532" w:rsidRPr="004E51DC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14:paraId="3B4D6B20" w14:textId="77777777" w:rsidR="009D6532" w:rsidRPr="004E51DC" w:rsidRDefault="009D6532" w:rsidP="009D6532">
            <w:pPr>
              <w:pStyle w:val="aa"/>
            </w:pPr>
          </w:p>
        </w:tc>
      </w:tr>
      <w:tr w:rsidR="009D6532" w:rsidRPr="000905BE" w14:paraId="403778D3" w14:textId="77777777" w:rsidTr="00AF22F4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14:paraId="19F07060" w14:textId="77777777" w:rsidR="009D6532" w:rsidRPr="000905BE" w:rsidRDefault="009D6532" w:rsidP="009D6532">
            <w:pPr>
              <w:pStyle w:val="aa"/>
              <w:rPr>
                <w:vertAlign w:val="superscript"/>
              </w:rPr>
            </w:pPr>
            <w:bookmarkStart w:id="10" w:name="s070_2"/>
            <w:bookmarkEnd w:id="10"/>
            <w:r w:rsidRPr="000905B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14:paraId="3813BF75" w14:textId="77777777"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14:paraId="68A4C843" w14:textId="77777777"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14:paraId="14A3AD9A" w14:textId="77777777"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14:paraId="664798B4" w14:textId="77777777" w:rsidR="009D6532" w:rsidRPr="000905BE" w:rsidRDefault="00AF22F4" w:rsidP="009D6532">
            <w:pPr>
              <w:pStyle w:val="aa"/>
              <w:rPr>
                <w:vertAlign w:val="superscript"/>
              </w:rPr>
            </w:pPr>
            <w:r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  <w:vAlign w:val="bottom"/>
          </w:tcPr>
          <w:p w14:paraId="63BA0E3A" w14:textId="77777777"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14:paraId="73C0A2EE" w14:textId="77777777"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(дата)</w:t>
            </w:r>
          </w:p>
        </w:tc>
      </w:tr>
      <w:tr w:rsidR="00AF22F4" w:rsidRPr="00AF22F4" w14:paraId="26595393" w14:textId="77777777" w:rsidTr="00AF22F4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B2313F1" w14:textId="77777777" w:rsidR="00AF22F4" w:rsidRPr="00AF22F4" w:rsidRDefault="00AF22F4" w:rsidP="009D6532">
            <w:pPr>
              <w:pStyle w:val="aa"/>
            </w:pPr>
            <w:r>
              <w:t>Заместитель главного бухгалтера БГМУ по Клинике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7BC0BD7E" w14:textId="77777777" w:rsidR="00AF22F4" w:rsidRPr="00AF22F4" w:rsidRDefault="00AF22F4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C328CC7" w14:textId="77777777" w:rsidR="00AF22F4" w:rsidRPr="00AF22F4" w:rsidRDefault="00AF22F4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14:paraId="2A4F6777" w14:textId="77777777" w:rsidR="00AF22F4" w:rsidRPr="00AF22F4" w:rsidRDefault="00AF22F4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3410A69" w14:textId="77777777" w:rsidR="00AF22F4" w:rsidRPr="00AF22F4" w:rsidRDefault="00AF22F4" w:rsidP="009D6532">
            <w:pPr>
              <w:pStyle w:val="aa"/>
            </w:pPr>
            <w:r>
              <w:t>Зимина Н.В.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14:paraId="3139313E" w14:textId="77777777" w:rsidR="00AF22F4" w:rsidRPr="00AF22F4" w:rsidRDefault="00AF22F4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A22DBDB" w14:textId="77777777" w:rsidR="00AF22F4" w:rsidRPr="00AF22F4" w:rsidRDefault="00AF22F4" w:rsidP="009D6532">
            <w:pPr>
              <w:pStyle w:val="aa"/>
            </w:pPr>
          </w:p>
        </w:tc>
      </w:tr>
      <w:tr w:rsidR="00AF22F4" w:rsidRPr="00AF22F4" w14:paraId="41E1D791" w14:textId="77777777" w:rsidTr="00AF22F4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14:paraId="4BE80159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14:paraId="1E889018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14:paraId="780CBD9C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14:paraId="1BD30229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14:paraId="0906955F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</w:tcPr>
          <w:p w14:paraId="5C9D1302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14:paraId="10EF2818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(дата)</w:t>
            </w:r>
          </w:p>
        </w:tc>
      </w:tr>
      <w:tr w:rsidR="00AF22F4" w:rsidRPr="00AF22F4" w14:paraId="0A72A425" w14:textId="77777777" w:rsidTr="00AF22F4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017AE05" w14:textId="77777777" w:rsidR="00AF22F4" w:rsidRPr="00AF22F4" w:rsidRDefault="00AF22F4" w:rsidP="009D6532">
            <w:pPr>
              <w:pStyle w:val="aa"/>
            </w:pPr>
            <w:r>
              <w:t>Председатель профбюро Клиники БГМУ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777BAF35" w14:textId="77777777" w:rsidR="00AF22F4" w:rsidRPr="00AF22F4" w:rsidRDefault="00AF22F4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EFD89B3" w14:textId="77777777" w:rsidR="00AF22F4" w:rsidRPr="00AF22F4" w:rsidRDefault="00AF22F4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14:paraId="3F988533" w14:textId="77777777" w:rsidR="00AF22F4" w:rsidRPr="00AF22F4" w:rsidRDefault="00AF22F4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93AC1F4" w14:textId="77777777" w:rsidR="00AF22F4" w:rsidRPr="00AF22F4" w:rsidRDefault="00AF22F4" w:rsidP="009D6532">
            <w:pPr>
              <w:pStyle w:val="aa"/>
            </w:pPr>
            <w:r>
              <w:t>Хусаинова Л.Н.</w:t>
            </w:r>
          </w:p>
        </w:tc>
        <w:tc>
          <w:tcPr>
            <w:tcW w:w="284" w:type="dxa"/>
            <w:shd w:val="clear" w:color="auto" w:fill="auto"/>
            <w:vAlign w:val="bottom"/>
          </w:tcPr>
          <w:p w14:paraId="3E2F91F8" w14:textId="77777777" w:rsidR="00AF22F4" w:rsidRPr="00AF22F4" w:rsidRDefault="00AF22F4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1FFB940" w14:textId="77777777" w:rsidR="00AF22F4" w:rsidRPr="00AF22F4" w:rsidRDefault="00AF22F4" w:rsidP="009D6532">
            <w:pPr>
              <w:pStyle w:val="aa"/>
            </w:pPr>
          </w:p>
        </w:tc>
      </w:tr>
      <w:tr w:rsidR="00AF22F4" w:rsidRPr="00AF22F4" w14:paraId="123E8D21" w14:textId="77777777" w:rsidTr="00AF22F4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14:paraId="6B0FD563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14:paraId="597A2EC6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14:paraId="3F614CDA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14:paraId="12CE28C1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14:paraId="09FE3AA0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</w:tcPr>
          <w:p w14:paraId="791BBCAD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14:paraId="38222DA9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(дата)</w:t>
            </w:r>
          </w:p>
        </w:tc>
      </w:tr>
      <w:tr w:rsidR="00AF22F4" w:rsidRPr="00AF22F4" w14:paraId="58DE658F" w14:textId="77777777" w:rsidTr="00AF22F4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4B8F193" w14:textId="77777777" w:rsidR="00AF22F4" w:rsidRPr="00AF22F4" w:rsidRDefault="00AF22F4" w:rsidP="009D6532">
            <w:pPr>
              <w:pStyle w:val="aa"/>
            </w:pPr>
            <w:r>
              <w:t>И.о. главной медицинской сестры Клиники БГМУ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46184BED" w14:textId="77777777" w:rsidR="00AF22F4" w:rsidRPr="00AF22F4" w:rsidRDefault="00AF22F4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D258D6E" w14:textId="77777777" w:rsidR="00AF22F4" w:rsidRPr="00AF22F4" w:rsidRDefault="00AF22F4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14:paraId="14AF6FA2" w14:textId="77777777" w:rsidR="00AF22F4" w:rsidRPr="00AF22F4" w:rsidRDefault="00AF22F4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95A55F2" w14:textId="77777777" w:rsidR="00AF22F4" w:rsidRPr="00AF22F4" w:rsidRDefault="00AF22F4" w:rsidP="009D6532">
            <w:pPr>
              <w:pStyle w:val="aa"/>
            </w:pPr>
            <w:r>
              <w:t>Сафина Р.С.</w:t>
            </w:r>
          </w:p>
        </w:tc>
        <w:tc>
          <w:tcPr>
            <w:tcW w:w="284" w:type="dxa"/>
            <w:shd w:val="clear" w:color="auto" w:fill="auto"/>
            <w:vAlign w:val="bottom"/>
          </w:tcPr>
          <w:p w14:paraId="099FF252" w14:textId="77777777" w:rsidR="00AF22F4" w:rsidRPr="00AF22F4" w:rsidRDefault="00AF22F4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81FD941" w14:textId="77777777" w:rsidR="00AF22F4" w:rsidRPr="00AF22F4" w:rsidRDefault="00AF22F4" w:rsidP="009D6532">
            <w:pPr>
              <w:pStyle w:val="aa"/>
            </w:pPr>
          </w:p>
        </w:tc>
      </w:tr>
      <w:tr w:rsidR="00AF22F4" w:rsidRPr="00AF22F4" w14:paraId="6DF2FE11" w14:textId="77777777" w:rsidTr="00AF22F4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14:paraId="66EAFBB5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14:paraId="5FC74A02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14:paraId="7B6F2735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14:paraId="72401F73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14:paraId="21038114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</w:tcPr>
          <w:p w14:paraId="1E7BB150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14:paraId="0A4E03C3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(дата)</w:t>
            </w:r>
          </w:p>
        </w:tc>
      </w:tr>
      <w:tr w:rsidR="00AF22F4" w:rsidRPr="00AF22F4" w14:paraId="7BFC5B75" w14:textId="77777777" w:rsidTr="00AF22F4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E09D527" w14:textId="77777777" w:rsidR="00AF22F4" w:rsidRPr="00AF22F4" w:rsidRDefault="00AF22F4" w:rsidP="009D6532">
            <w:pPr>
              <w:pStyle w:val="aa"/>
            </w:pPr>
            <w:r>
              <w:t>Помощник врача-эпидемиолога Клиники БГМУ</w:t>
            </w:r>
          </w:p>
        </w:tc>
        <w:tc>
          <w:tcPr>
            <w:tcW w:w="283" w:type="dxa"/>
            <w:shd w:val="clear" w:color="auto" w:fill="auto"/>
            <w:vAlign w:val="bottom"/>
          </w:tcPr>
          <w:p w14:paraId="7A43001F" w14:textId="77777777" w:rsidR="00AF22F4" w:rsidRPr="00AF22F4" w:rsidRDefault="00AF22F4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768A5FC" w14:textId="77777777" w:rsidR="00AF22F4" w:rsidRPr="00AF22F4" w:rsidRDefault="00AF22F4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14:paraId="04B4B727" w14:textId="77777777" w:rsidR="00AF22F4" w:rsidRPr="00AF22F4" w:rsidRDefault="00AF22F4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3E2F75C" w14:textId="77777777" w:rsidR="00AF22F4" w:rsidRPr="00AF22F4" w:rsidRDefault="00AF22F4" w:rsidP="009D6532">
            <w:pPr>
              <w:pStyle w:val="aa"/>
            </w:pPr>
            <w:r>
              <w:t>Андреева Л.Ю.</w:t>
            </w:r>
          </w:p>
        </w:tc>
        <w:tc>
          <w:tcPr>
            <w:tcW w:w="284" w:type="dxa"/>
            <w:shd w:val="clear" w:color="auto" w:fill="auto"/>
            <w:vAlign w:val="bottom"/>
          </w:tcPr>
          <w:p w14:paraId="553853FF" w14:textId="77777777" w:rsidR="00AF22F4" w:rsidRPr="00AF22F4" w:rsidRDefault="00AF22F4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CFB33BA" w14:textId="77777777" w:rsidR="00AF22F4" w:rsidRPr="00AF22F4" w:rsidRDefault="00AF22F4" w:rsidP="009D6532">
            <w:pPr>
              <w:pStyle w:val="aa"/>
            </w:pPr>
          </w:p>
        </w:tc>
      </w:tr>
      <w:tr w:rsidR="00AF22F4" w:rsidRPr="00AF22F4" w14:paraId="32E9FBE9" w14:textId="77777777" w:rsidTr="00AF22F4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14:paraId="1B4D7F22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14:paraId="0712F6EC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14:paraId="7D977EB8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14:paraId="37E54185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14:paraId="710F5BB6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</w:tcPr>
          <w:p w14:paraId="753E517F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14:paraId="72C9630E" w14:textId="77777777" w:rsidR="00AF22F4" w:rsidRPr="00AF22F4" w:rsidRDefault="00AF22F4" w:rsidP="009D6532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(дата)</w:t>
            </w:r>
          </w:p>
        </w:tc>
      </w:tr>
    </w:tbl>
    <w:p w14:paraId="0C0A5697" w14:textId="77777777" w:rsidR="002743B5" w:rsidRPr="003C5C39" w:rsidRDefault="00BF5FA5" w:rsidP="002743B5">
      <w:r w:rsidRPr="00BF5FA5">
        <w:t>Эксперт (эксперты)</w:t>
      </w:r>
      <w:r w:rsidR="004654AF" w:rsidRPr="004654AF">
        <w:t xml:space="preserve"> организации, проводившей специальную оценку условий труда:</w:t>
      </w:r>
    </w:p>
    <w:tbl>
      <w:tblPr>
        <w:tblStyle w:val="a3"/>
        <w:tblW w:w="113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52"/>
        <w:gridCol w:w="284"/>
        <w:gridCol w:w="1842"/>
        <w:gridCol w:w="284"/>
        <w:gridCol w:w="3260"/>
        <w:gridCol w:w="284"/>
        <w:gridCol w:w="1701"/>
      </w:tblGrid>
      <w:tr w:rsidR="002743B5" w:rsidRPr="00AF22F4" w14:paraId="01FB293D" w14:textId="77777777" w:rsidTr="00AF22F4">
        <w:trPr>
          <w:trHeight w:val="284"/>
        </w:trPr>
        <w:tc>
          <w:tcPr>
            <w:tcW w:w="365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3A88FCA" w14:textId="77777777" w:rsidR="002743B5" w:rsidRPr="00AF22F4" w:rsidRDefault="00AF22F4" w:rsidP="002743B5">
            <w:pPr>
              <w:pStyle w:val="aa"/>
            </w:pPr>
            <w:r w:rsidRPr="00AF22F4">
              <w:t>3119</w:t>
            </w:r>
          </w:p>
        </w:tc>
        <w:tc>
          <w:tcPr>
            <w:tcW w:w="284" w:type="dxa"/>
            <w:shd w:val="clear" w:color="auto" w:fill="auto"/>
            <w:vAlign w:val="bottom"/>
          </w:tcPr>
          <w:p w14:paraId="74A0DCF2" w14:textId="77777777" w:rsidR="002743B5" w:rsidRPr="00AF22F4" w:rsidRDefault="002743B5" w:rsidP="002743B5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A492254" w14:textId="77777777" w:rsidR="002743B5" w:rsidRPr="00AF22F4" w:rsidRDefault="002743B5" w:rsidP="002743B5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14:paraId="42B6D871" w14:textId="77777777" w:rsidR="002743B5" w:rsidRPr="00AF22F4" w:rsidRDefault="002743B5" w:rsidP="002743B5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B9A3E6A" w14:textId="77777777" w:rsidR="002743B5" w:rsidRPr="00AF22F4" w:rsidRDefault="00AF22F4" w:rsidP="002743B5">
            <w:pPr>
              <w:pStyle w:val="aa"/>
            </w:pPr>
            <w:r w:rsidRPr="00AF22F4">
              <w:t>Устименко Роман Сергеевич</w:t>
            </w:r>
          </w:p>
        </w:tc>
        <w:tc>
          <w:tcPr>
            <w:tcW w:w="284" w:type="dxa"/>
            <w:shd w:val="clear" w:color="auto" w:fill="auto"/>
            <w:vAlign w:val="bottom"/>
          </w:tcPr>
          <w:p w14:paraId="675960C4" w14:textId="77777777" w:rsidR="002743B5" w:rsidRPr="00AF22F4" w:rsidRDefault="002743B5" w:rsidP="002743B5">
            <w:pPr>
              <w:pStyle w:val="aa"/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AE22D92" w14:textId="339E60CD" w:rsidR="002743B5" w:rsidRPr="00AF22F4" w:rsidRDefault="00AF22F4" w:rsidP="002743B5">
            <w:pPr>
              <w:pStyle w:val="aa"/>
            </w:pPr>
            <w:r>
              <w:t>27.11.2024</w:t>
            </w:r>
          </w:p>
        </w:tc>
      </w:tr>
      <w:tr w:rsidR="002743B5" w:rsidRPr="00AF22F4" w14:paraId="1FFF2D97" w14:textId="77777777" w:rsidTr="002743B5">
        <w:trPr>
          <w:trHeight w:val="284"/>
        </w:trPr>
        <w:tc>
          <w:tcPr>
            <w:tcW w:w="3652" w:type="dxa"/>
            <w:tcBorders>
              <w:top w:val="single" w:sz="4" w:space="0" w:color="auto"/>
            </w:tcBorders>
            <w:vAlign w:val="center"/>
          </w:tcPr>
          <w:p w14:paraId="1B69AB8E" w14:textId="77777777" w:rsidR="002743B5" w:rsidRPr="00AF22F4" w:rsidRDefault="00AF22F4" w:rsidP="002743B5">
            <w:pPr>
              <w:pStyle w:val="aa"/>
              <w:rPr>
                <w:b/>
                <w:vertAlign w:val="superscript"/>
              </w:rPr>
            </w:pPr>
            <w:r w:rsidRPr="00AF22F4">
              <w:rPr>
                <w:vertAlign w:val="superscript"/>
              </w:rPr>
              <w:t>(№ в реестре экспертов)</w:t>
            </w:r>
          </w:p>
        </w:tc>
        <w:tc>
          <w:tcPr>
            <w:tcW w:w="284" w:type="dxa"/>
            <w:vAlign w:val="center"/>
          </w:tcPr>
          <w:p w14:paraId="3FE72860" w14:textId="77777777" w:rsidR="002743B5" w:rsidRPr="00AF22F4" w:rsidRDefault="002743B5" w:rsidP="002743B5">
            <w:pPr>
              <w:pStyle w:val="aa"/>
              <w:rPr>
                <w:b/>
                <w:vertAlign w:val="superscript"/>
              </w:rPr>
            </w:pPr>
            <w:bookmarkStart w:id="11" w:name="fio_users"/>
            <w:bookmarkEnd w:id="11"/>
          </w:p>
        </w:tc>
        <w:tc>
          <w:tcPr>
            <w:tcW w:w="1842" w:type="dxa"/>
            <w:tcBorders>
              <w:top w:val="single" w:sz="4" w:space="0" w:color="auto"/>
            </w:tcBorders>
            <w:vAlign w:val="center"/>
          </w:tcPr>
          <w:p w14:paraId="2204C7CA" w14:textId="77777777" w:rsidR="002743B5" w:rsidRPr="00AF22F4" w:rsidRDefault="00AF22F4" w:rsidP="002743B5">
            <w:pPr>
              <w:pStyle w:val="aa"/>
              <w:rPr>
                <w:b/>
                <w:vertAlign w:val="superscript"/>
              </w:rPr>
            </w:pPr>
            <w:r w:rsidRPr="00AF22F4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center"/>
          </w:tcPr>
          <w:p w14:paraId="2C714CDA" w14:textId="77777777" w:rsidR="002743B5" w:rsidRPr="00AF22F4" w:rsidRDefault="002743B5" w:rsidP="002743B5">
            <w:pPr>
              <w:pStyle w:val="aa"/>
              <w:rPr>
                <w:b/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14:paraId="119E1114" w14:textId="77777777" w:rsidR="002743B5" w:rsidRPr="00AF22F4" w:rsidRDefault="00AF22F4" w:rsidP="002743B5">
            <w:pPr>
              <w:pStyle w:val="aa"/>
              <w:rPr>
                <w:b/>
                <w:vertAlign w:val="superscript"/>
              </w:rPr>
            </w:pPr>
            <w:r w:rsidRPr="00AF22F4"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  <w:vAlign w:val="bottom"/>
          </w:tcPr>
          <w:p w14:paraId="7801E37C" w14:textId="77777777" w:rsidR="002743B5" w:rsidRPr="00AF22F4" w:rsidRDefault="002743B5" w:rsidP="002743B5">
            <w:pPr>
              <w:pStyle w:val="aa"/>
              <w:rPr>
                <w:vertAlign w:val="superscript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vAlign w:val="bottom"/>
          </w:tcPr>
          <w:p w14:paraId="7B81073A" w14:textId="77777777" w:rsidR="002743B5" w:rsidRPr="00AF22F4" w:rsidRDefault="00AF22F4" w:rsidP="002743B5">
            <w:pPr>
              <w:pStyle w:val="aa"/>
              <w:rPr>
                <w:vertAlign w:val="superscript"/>
              </w:rPr>
            </w:pPr>
            <w:r w:rsidRPr="00AF22F4">
              <w:rPr>
                <w:vertAlign w:val="superscript"/>
              </w:rPr>
              <w:t>(дата)</w:t>
            </w:r>
          </w:p>
        </w:tc>
      </w:tr>
    </w:tbl>
    <w:p w14:paraId="1B84B487" w14:textId="77777777" w:rsidR="00DC1A91" w:rsidRDefault="00DC1A91" w:rsidP="00DC1A91">
      <w:pPr>
        <w:rPr>
          <w:lang w:val="en-US"/>
        </w:rPr>
      </w:pPr>
    </w:p>
    <w:sectPr w:rsidR="00DC1A91" w:rsidSect="0002033E">
      <w:pgSz w:w="16838" w:h="11906" w:orient="landscape"/>
      <w:pgMar w:top="899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7BAC435" w14:textId="77777777" w:rsidR="00677D70" w:rsidRDefault="00677D70" w:rsidP="00AF22F4">
      <w:r>
        <w:separator/>
      </w:r>
    </w:p>
  </w:endnote>
  <w:endnote w:type="continuationSeparator" w:id="0">
    <w:p w14:paraId="087F88BD" w14:textId="77777777" w:rsidR="00677D70" w:rsidRDefault="00677D70" w:rsidP="00AF2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3408E6E" w14:textId="77777777" w:rsidR="00677D70" w:rsidRDefault="00677D70" w:rsidP="00AF22F4">
      <w:r>
        <w:separator/>
      </w:r>
    </w:p>
  </w:footnote>
  <w:footnote w:type="continuationSeparator" w:id="0">
    <w:p w14:paraId="04BB0E65" w14:textId="77777777" w:rsidR="00677D70" w:rsidRDefault="00677D70" w:rsidP="00AF22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ctivedoc_name" w:val="Документ10"/>
    <w:docVar w:name="adv_info1" w:val="     "/>
    <w:docVar w:name="adv_info2" w:val="     "/>
    <w:docVar w:name="adv_info3" w:val="     "/>
    <w:docVar w:name="att_org_adr" w:val="460035, Россия, Оренбургская область, г. Оренбург, ул. Новгородская/ Комсомольская, д. 99/231"/>
    <w:docVar w:name="att_org_dop" w:val="Общество с ограниченной ответственностью &quot;Юркон&quot;_x000d__x000a_(ООО &quot;Юркон&quot;)_x000d__x000a_ИСПЫТАТЕЛЬНАЯ ЛАБОРАТОРИЯ_x000d__x000a_460035, Россия, Оренбургская область, г. Оренбург, ул. Новгородская/ Комсомольская, д. 99/231 _x000d__x000a_+7 (3532) 67-20-44; malov.urkon@mail.ru; _x000d__x000a_Регистрационный номер записи в реестре организаций, проводящих специальную оценку условий труда - 116 от 12.10.2015"/>
    <w:docVar w:name="att_org_name" w:val="Общество с ограниченной ответственностью &quot;Юркон&quot;"/>
    <w:docVar w:name="att_org_reg_date" w:val="12.10.2015"/>
    <w:docVar w:name="att_org_reg_num" w:val="116"/>
    <w:docVar w:name="boss_fio" w:val="Малов Дмитрий Владимирович"/>
    <w:docVar w:name="ceh_info" w:val="федеральное государственное бюджетное образовательное учреждение высшего образования «Башкирский государственный медицинский университет» Министерства здравоохранения Российской Федерации (Клиника БГМУ)"/>
    <w:docVar w:name="doc_name" w:val="Документ10"/>
    <w:docVar w:name="doc_type" w:val="5"/>
    <w:docVar w:name="fill_date" w:val="27.11.2024"/>
    <w:docVar w:name="org_guid" w:val="8ECD2696AEC742319342359185481E59"/>
    <w:docVar w:name="org_id" w:val="230"/>
    <w:docVar w:name="org_name" w:val="     "/>
    <w:docVar w:name="pers_guids" w:val="C8B35969CF4D4F63BEABC8FF895F5984@106-649-047 57"/>
    <w:docVar w:name="pers_snils" w:val="C8B35969CF4D4F63BEABC8FF895F5984@106-649-047 57"/>
    <w:docVar w:name="podr_id" w:val="org_230"/>
    <w:docVar w:name="pred_dolg" w:val="Начальник отдела контроля качества и безопасности медицинской деятельности - врач - терапевт Клиники БГМУ"/>
    <w:docVar w:name="pred_fio" w:val="Савинцева Е.М."/>
    <w:docVar w:name="prikaz_sout" w:val="817"/>
    <w:docVar w:name="rbtd_adr" w:val="     "/>
    <w:docVar w:name="rbtd_name" w:val="федеральное государственное бюджетное образовательное учреждение высшего образования «Башкирский государственный медицинский университет» Министерства здравоохранения Российской Федерации (Клиника БГМУ)"/>
    <w:docVar w:name="step_test" w:val="54"/>
    <w:docVar w:name="sv_docs" w:val="1"/>
  </w:docVars>
  <w:rsids>
    <w:rsidRoot w:val="00AF22F4"/>
    <w:rsid w:val="0000729E"/>
    <w:rsid w:val="0002033E"/>
    <w:rsid w:val="00070508"/>
    <w:rsid w:val="000C5130"/>
    <w:rsid w:val="000D3760"/>
    <w:rsid w:val="000F0714"/>
    <w:rsid w:val="00196135"/>
    <w:rsid w:val="001A7AC3"/>
    <w:rsid w:val="001B19D8"/>
    <w:rsid w:val="00237B32"/>
    <w:rsid w:val="002743B5"/>
    <w:rsid w:val="002761BA"/>
    <w:rsid w:val="003A1C01"/>
    <w:rsid w:val="003A2259"/>
    <w:rsid w:val="003C3080"/>
    <w:rsid w:val="003C79E5"/>
    <w:rsid w:val="003F4B55"/>
    <w:rsid w:val="00450E3E"/>
    <w:rsid w:val="004654AF"/>
    <w:rsid w:val="00495D50"/>
    <w:rsid w:val="004B7161"/>
    <w:rsid w:val="004C6BD0"/>
    <w:rsid w:val="004D3FF5"/>
    <w:rsid w:val="004E5CB1"/>
    <w:rsid w:val="00547088"/>
    <w:rsid w:val="005567D6"/>
    <w:rsid w:val="005645F0"/>
    <w:rsid w:val="00572AE0"/>
    <w:rsid w:val="00584289"/>
    <w:rsid w:val="005F64E6"/>
    <w:rsid w:val="00642E12"/>
    <w:rsid w:val="0065289A"/>
    <w:rsid w:val="0067226F"/>
    <w:rsid w:val="00677D70"/>
    <w:rsid w:val="006B3B11"/>
    <w:rsid w:val="006E4DFC"/>
    <w:rsid w:val="00725C51"/>
    <w:rsid w:val="00820552"/>
    <w:rsid w:val="00936F48"/>
    <w:rsid w:val="009647F7"/>
    <w:rsid w:val="009A1326"/>
    <w:rsid w:val="009D6532"/>
    <w:rsid w:val="009E5E5B"/>
    <w:rsid w:val="00A026A4"/>
    <w:rsid w:val="00AF1EDF"/>
    <w:rsid w:val="00AF22F4"/>
    <w:rsid w:val="00B12F45"/>
    <w:rsid w:val="00B2089E"/>
    <w:rsid w:val="00B3448B"/>
    <w:rsid w:val="00B874F5"/>
    <w:rsid w:val="00BA560A"/>
    <w:rsid w:val="00BF5FA5"/>
    <w:rsid w:val="00C0355B"/>
    <w:rsid w:val="00C93056"/>
    <w:rsid w:val="00CA2E96"/>
    <w:rsid w:val="00CD2568"/>
    <w:rsid w:val="00D11966"/>
    <w:rsid w:val="00DC0F74"/>
    <w:rsid w:val="00DC1A91"/>
    <w:rsid w:val="00DD6622"/>
    <w:rsid w:val="00E25119"/>
    <w:rsid w:val="00E30B79"/>
    <w:rsid w:val="00E42CE2"/>
    <w:rsid w:val="00E458F1"/>
    <w:rsid w:val="00EA3306"/>
    <w:rsid w:val="00EB7BDE"/>
    <w:rsid w:val="00EC5373"/>
    <w:rsid w:val="00F06873"/>
    <w:rsid w:val="00F262EE"/>
    <w:rsid w:val="00F46395"/>
    <w:rsid w:val="00F835B0"/>
    <w:rsid w:val="00FD4EE4"/>
    <w:rsid w:val="00FE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4C17DFD"/>
  <w15:chartTrackingRefBased/>
  <w15:docId w15:val="{A6EB9BE0-13BB-49EC-A95B-947F67535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647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basedOn w:val="a0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basedOn w:val="a0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customStyle="1" w:styleId="msonormal0">
    <w:name w:val="msonormal"/>
    <w:basedOn w:val="a"/>
    <w:rsid w:val="00AF22F4"/>
    <w:pPr>
      <w:spacing w:before="100" w:beforeAutospacing="1" w:after="100" w:afterAutospacing="1"/>
    </w:pPr>
    <w:rPr>
      <w:szCs w:val="24"/>
    </w:rPr>
  </w:style>
  <w:style w:type="paragraph" w:styleId="ab">
    <w:name w:val="Normal (Web)"/>
    <w:basedOn w:val="a"/>
    <w:uiPriority w:val="99"/>
    <w:unhideWhenUsed/>
    <w:rsid w:val="00AF22F4"/>
    <w:pPr>
      <w:spacing w:before="100" w:beforeAutospacing="1" w:after="100" w:afterAutospacing="1"/>
    </w:pPr>
    <w:rPr>
      <w:szCs w:val="24"/>
    </w:rPr>
  </w:style>
  <w:style w:type="paragraph" w:styleId="ac">
    <w:name w:val="header"/>
    <w:basedOn w:val="a"/>
    <w:link w:val="ad"/>
    <w:rsid w:val="00AF22F4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rsid w:val="00AF22F4"/>
    <w:rPr>
      <w:sz w:val="24"/>
    </w:rPr>
  </w:style>
  <w:style w:type="paragraph" w:styleId="ae">
    <w:name w:val="footer"/>
    <w:basedOn w:val="a"/>
    <w:link w:val="af"/>
    <w:rsid w:val="00AF22F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AF22F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docs_d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sv_docs_date.dot</Template>
  <TotalTime>1</TotalTime>
  <Pages>1</Pages>
  <Words>3952</Words>
  <Characters>22531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Сводная ведомость</vt:lpstr>
    </vt:vector>
  </TitlesOfParts>
  <Company/>
  <LinksUpToDate>false</LinksUpToDate>
  <CharactersWithSpaces>26431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Сводная ведомость</dc:title>
  <dc:subject/>
  <dc:creator>user</dc:creator>
  <cp:keywords/>
  <dc:description/>
  <cp:lastModifiedBy>Титова</cp:lastModifiedBy>
  <cp:revision>3</cp:revision>
  <cp:lastPrinted>2024-11-27T06:24:00Z</cp:lastPrinted>
  <dcterms:created xsi:type="dcterms:W3CDTF">2024-12-03T02:35:00Z</dcterms:created>
  <dcterms:modified xsi:type="dcterms:W3CDTF">2024-12-03T02:35:00Z</dcterms:modified>
</cp:coreProperties>
</file>